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</w:tblPr>
      <w:tblGrid>
        <w:gridCol w:w="5035"/>
        <w:gridCol w:w="5035"/>
      </w:tblGrid>
      <w:tr w:rsidR="00083CED" w:rsidTr="0035027C">
        <w:trPr>
          <w:trHeight w:val="473"/>
        </w:trPr>
        <w:tc>
          <w:tcPr>
            <w:tcW w:w="5035" w:type="dxa"/>
          </w:tcPr>
          <w:p w:rsidR="00083CED" w:rsidRDefault="003B45DF" w:rsidP="00083CED">
            <w:pPr>
              <w:pStyle w:val="Voettekst"/>
              <w:ind w:right="372"/>
              <w:jc w:val="right"/>
              <w:rPr>
                <w:sz w:val="6"/>
                <w:lang w:eastAsia="zh-CN"/>
              </w:rPr>
            </w:pPr>
            <w:r>
              <w:rPr>
                <w:noProof/>
                <w:sz w:val="6"/>
                <w:lang w:eastAsia="nl-NL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117149</wp:posOffset>
                  </wp:positionH>
                  <wp:positionV relativeFrom="paragraph">
                    <wp:posOffset>171639</wp:posOffset>
                  </wp:positionV>
                  <wp:extent cx="2817340" cy="1685925"/>
                  <wp:effectExtent l="0" t="0" r="2540" b="0"/>
                  <wp:wrapNone/>
                  <wp:docPr id="20" name="Afbeelding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wallpaper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609" cy="1687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5035" w:type="dxa"/>
            <w:vAlign w:val="center"/>
          </w:tcPr>
          <w:p w:rsidR="00083CED" w:rsidRDefault="00083CED" w:rsidP="00083CED">
            <w:pPr>
              <w:pStyle w:val="Voettekst"/>
              <w:jc w:val="right"/>
              <w:rPr>
                <w:sz w:val="6"/>
              </w:rPr>
            </w:pPr>
          </w:p>
        </w:tc>
      </w:tr>
      <w:tr w:rsidR="00083CED" w:rsidTr="0035027C">
        <w:trPr>
          <w:trHeight w:val="680"/>
        </w:trPr>
        <w:tc>
          <w:tcPr>
            <w:tcW w:w="5035" w:type="dxa"/>
          </w:tcPr>
          <w:p w:rsidR="00083CED" w:rsidRDefault="003C7BF6" w:rsidP="00083CED">
            <w:pPr>
              <w:pStyle w:val="Voettekst"/>
              <w:ind w:right="372"/>
              <w:jc w:val="right"/>
              <w:rPr>
                <w:sz w:val="6"/>
              </w:rPr>
            </w:pPr>
            <w:r>
              <w:rPr>
                <w:noProof/>
                <w:lang w:eastAsia="nl-NL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209309</wp:posOffset>
                  </wp:positionH>
                  <wp:positionV relativeFrom="paragraph">
                    <wp:posOffset>172</wp:posOffset>
                  </wp:positionV>
                  <wp:extent cx="2151529" cy="571500"/>
                  <wp:effectExtent l="0" t="0" r="1270" b="0"/>
                  <wp:wrapSquare wrapText="bothSides"/>
                  <wp:docPr id="3" name="Afbeelding 3" descr="Gerelateerde afbeeld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erelateerde afbeeld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529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35" w:type="dxa"/>
          </w:tcPr>
          <w:p w:rsidR="00083CED" w:rsidRDefault="00083CED" w:rsidP="00083CED">
            <w:pPr>
              <w:pStyle w:val="Voettekst"/>
              <w:ind w:right="331"/>
              <w:jc w:val="right"/>
              <w:rPr>
                <w:sz w:val="6"/>
              </w:rPr>
            </w:pPr>
          </w:p>
        </w:tc>
      </w:tr>
      <w:tr w:rsidR="00083CED" w:rsidTr="0035027C">
        <w:trPr>
          <w:trHeight w:val="1683"/>
        </w:trPr>
        <w:tc>
          <w:tcPr>
            <w:tcW w:w="5035" w:type="dxa"/>
          </w:tcPr>
          <w:sdt>
            <w:sdtPr>
              <w:rPr>
                <w:outline/>
                <w:color w:val="B620B4" w:themeColor="accent2"/>
                <w:sz w:val="3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alias w:val="Voer uw naam in:"/>
              <w:tag w:val="Voer uw naam in:"/>
              <w:id w:val="-78985525"/>
              <w:placeholder>
                <w:docPart w:val="B3DB854178A845C4ACF19488C5AA7710"/>
              </w:placeholder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Content>
              <w:p w:rsidR="00083CED" w:rsidRPr="00AE2DA7" w:rsidRDefault="002603A7" w:rsidP="003C7BF6">
                <w:pPr>
                  <w:pStyle w:val="Naam"/>
                  <w:spacing w:before="0"/>
                  <w:rPr>
                    <w:outline/>
                    <w:color w:val="B620B4" w:themeColor="accent2"/>
                    <w:sz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</w:pPr>
                <w:r>
                  <w:rPr>
                    <w:outline/>
                    <w:color w:val="B620B4" w:themeColor="accent2"/>
                    <w:sz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  <w:t>Lianne Philips</w:t>
                </w:r>
              </w:p>
            </w:sdtContent>
          </w:sdt>
          <w:sdt>
            <w:sdtPr>
              <w:rPr>
                <w:b/>
                <w:outline/>
                <w:color w:val="B620B4" w:themeColor="accent2"/>
                <w:sz w:val="32"/>
                <w:szCs w:val="3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alias w:val="Voer adres, postcode en plaats in:"/>
              <w:tag w:val="Voer adres, postcode en plaats in:"/>
              <w:id w:val="-1304073074"/>
              <w:placeholder>
                <w:docPart w:val="2DBED34D20BD4C3190D7B5A7E1983C1A"/>
              </w:placeholder>
              <w:dataBinding w:prefixMappings="xmlns:ns0='http://schemas.microsoft.com/office/2006/coverPageProps' " w:xpath="/ns0:CoverPageProperties[1]/ns0:CompanyAddress[1]" w:storeItemID="{55AF091B-3C7A-41E3-B477-F2FDAA23CFDA}"/>
              <w15:appearance w15:val="hidden"/>
              <w:text w:multiLine="1"/>
            </w:sdtPr>
            <w:sdtContent>
              <w:p w:rsidR="00083CED" w:rsidRDefault="00AE2DA7" w:rsidP="00AE2DA7">
                <w:pPr>
                  <w:ind w:left="420"/>
                </w:pPr>
                <w:r w:rsidRPr="00AE2DA7">
                  <w:rPr>
                    <w:b/>
                    <w:outline/>
                    <w:color w:val="B620B4" w:themeColor="accent2"/>
                    <w:sz w:val="32"/>
                    <w:szCs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  <w:t xml:space="preserve">          </w:t>
                </w:r>
                <w:r w:rsidR="00AF5E30" w:rsidRPr="00AE2DA7">
                  <w:rPr>
                    <w:b/>
                    <w:outline/>
                    <w:color w:val="B620B4" w:themeColor="accent2"/>
                    <w:sz w:val="32"/>
                    <w:szCs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  <w:t xml:space="preserve">   Klas:</w:t>
                </w:r>
                <w:r w:rsidR="003C7BF6" w:rsidRPr="00AE2DA7">
                  <w:rPr>
                    <w:b/>
                    <w:outline/>
                    <w:color w:val="B620B4" w:themeColor="accent2"/>
                    <w:sz w:val="32"/>
                    <w:szCs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  <w:t xml:space="preserve"> 3MA2</w:t>
                </w:r>
                <w:r w:rsidR="003C7BF6" w:rsidRPr="00AE2DA7">
                  <w:rPr>
                    <w:b/>
                    <w:outline/>
                    <w:color w:val="B620B4" w:themeColor="accent2"/>
                    <w:sz w:val="32"/>
                    <w:szCs w:val="32"/>
                    <w14:shadow w14:blurRad="0" w14:dist="38100" w14:dir="2700000" w14:sx="100000" w14:sy="100000" w14:kx="0" w14:ky="0" w14:algn="tl">
                      <w14:schemeClr w14:val="accent2"/>
                    </w14:shadow>
                    <w14:textOutline w14:w="6604" w14:cap="flat" w14:cmpd="sng" w14:algn="ctr">
                      <w14:solidFill>
                        <w14:schemeClr w14:val="accent2"/>
                      </w14:solidFill>
                      <w14:prstDash w14:val="solid"/>
                      <w14:round/>
                    </w14:textOutline>
                    <w14:textFill>
                      <w14:solidFill>
                        <w14:srgbClr w14:val="FFFFFF"/>
                      </w14:solidFill>
                    </w14:textFill>
                  </w:rPr>
                  <w:br/>
                </w:r>
              </w:p>
            </w:sdtContent>
          </w:sdt>
        </w:tc>
        <w:tc>
          <w:tcPr>
            <w:tcW w:w="5035" w:type="dxa"/>
          </w:tcPr>
          <w:p w:rsidR="00083CED" w:rsidRPr="00AF5E30" w:rsidRDefault="00083CED" w:rsidP="00AF5E30"/>
        </w:tc>
      </w:tr>
      <w:tr w:rsidR="00AF5E30" w:rsidTr="0035027C">
        <w:tblPrEx>
          <w:tblCellMar>
            <w:left w:w="108" w:type="dxa"/>
            <w:right w:w="108" w:type="dxa"/>
          </w:tblCellMar>
        </w:tblPrEx>
        <w:trPr>
          <w:gridAfter w:val="1"/>
          <w:wAfter w:w="5035" w:type="dxa"/>
          <w:trHeight w:val="537"/>
        </w:trPr>
        <w:tc>
          <w:tcPr>
            <w:tcW w:w="5035" w:type="dxa"/>
          </w:tcPr>
          <w:p w:rsidR="00AF5E30" w:rsidRDefault="00AF5E30" w:rsidP="003B45DF">
            <w:pPr>
              <w:pStyle w:val="Voettekst"/>
              <w:jc w:val="right"/>
              <w:rPr>
                <w:sz w:val="6"/>
              </w:rPr>
            </w:pPr>
          </w:p>
        </w:tc>
      </w:tr>
      <w:tr w:rsidR="00AF5E30" w:rsidTr="0035027C">
        <w:tblPrEx>
          <w:tblCellMar>
            <w:left w:w="108" w:type="dxa"/>
            <w:right w:w="108" w:type="dxa"/>
          </w:tblCellMar>
        </w:tblPrEx>
        <w:trPr>
          <w:gridAfter w:val="1"/>
          <w:wAfter w:w="5035" w:type="dxa"/>
          <w:trHeight w:val="555"/>
        </w:trPr>
        <w:tc>
          <w:tcPr>
            <w:tcW w:w="5035" w:type="dxa"/>
          </w:tcPr>
          <w:p w:rsidR="00AF5E30" w:rsidRDefault="00AF5E30" w:rsidP="003B45DF">
            <w:pPr>
              <w:pStyle w:val="Voettekst"/>
              <w:jc w:val="right"/>
              <w:rPr>
                <w:sz w:val="6"/>
              </w:rPr>
            </w:pPr>
          </w:p>
        </w:tc>
      </w:tr>
      <w:tr w:rsidR="00AF5E30" w:rsidTr="0035027C">
        <w:tblPrEx>
          <w:tblCellMar>
            <w:left w:w="108" w:type="dxa"/>
            <w:right w:w="108" w:type="dxa"/>
          </w:tblCellMar>
        </w:tblPrEx>
        <w:trPr>
          <w:gridAfter w:val="1"/>
          <w:wAfter w:w="5035" w:type="dxa"/>
          <w:trHeight w:val="473"/>
        </w:trPr>
        <w:tc>
          <w:tcPr>
            <w:tcW w:w="5035" w:type="dxa"/>
          </w:tcPr>
          <w:p w:rsidR="00AF5E30" w:rsidRDefault="00AF5E30" w:rsidP="003B45DF">
            <w:pPr>
              <w:pStyle w:val="Voettekst"/>
              <w:jc w:val="right"/>
              <w:rPr>
                <w:sz w:val="6"/>
              </w:rPr>
            </w:pPr>
          </w:p>
        </w:tc>
      </w:tr>
    </w:tbl>
    <w:p w:rsidR="00333B97" w:rsidRPr="00DC69FE" w:rsidRDefault="00333B97" w:rsidP="00692C61">
      <w:pPr>
        <w:pStyle w:val="Voettekst"/>
        <w:rPr>
          <w:sz w:val="6"/>
        </w:rPr>
      </w:pPr>
      <w:bookmarkStart w:id="0" w:name="_GoBack"/>
      <w:bookmarkEnd w:id="0"/>
    </w:p>
    <w:sectPr w:rsidR="00333B97" w:rsidRPr="00DC69FE" w:rsidSect="00EA3786">
      <w:headerReference w:type="default" r:id="rId13"/>
      <w:footerReference w:type="default" r:id="rId14"/>
      <w:pgSz w:w="11906" w:h="16838" w:code="9"/>
      <w:pgMar w:top="547" w:right="907" w:bottom="432" w:left="907" w:header="288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361" w:rsidRDefault="00E45361" w:rsidP="0093710A">
      <w:r>
        <w:separator/>
      </w:r>
    </w:p>
  </w:endnote>
  <w:endnote w:type="continuationSeparator" w:id="0">
    <w:p w:rsidR="00E45361" w:rsidRDefault="00E45361" w:rsidP="00937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361" w:rsidRDefault="00E45361">
    <w:pPr>
      <w:pStyle w:val="Voettekst"/>
    </w:pP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81792" behindDoc="1" locked="0" layoutInCell="1" allowOverlap="1" wp14:anchorId="663D256E" wp14:editId="034B5E86">
              <wp:simplePos x="0" y="0"/>
              <wp:positionH relativeFrom="column">
                <wp:posOffset>1270</wp:posOffset>
              </wp:positionH>
              <wp:positionV relativeFrom="paragraph">
                <wp:posOffset>-2513330</wp:posOffset>
              </wp:positionV>
              <wp:extent cx="3201670" cy="1827530"/>
              <wp:effectExtent l="0" t="0" r="0" b="1270"/>
              <wp:wrapNone/>
              <wp:docPr id="230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231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2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3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4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5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6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7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8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9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0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1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2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3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4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51BA2AC" id="Groep 1" o:spid="_x0000_s1026" style="position:absolute;margin-left:.1pt;margin-top:-197.9pt;width:252.1pt;height:143.9pt;z-index:-251634688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EUFcIA&#10;AADcAAAADwAAAGRycy9kb3ducmV2LnhtbESPQYvCMBSE74L/ITxhb5rqwiLVKCK7VvC0Vuj10Tyb&#10;YvNSmljrvzfCwh6HmfmGWW8H24ieOl87VjCfJSCIS6drrhRc8p/pEoQPyBobx6TgSR62m/Fojal2&#10;D/6l/hwqESHsU1RgQmhTKX1pyKKfuZY4elfXWQxRdpXUHT4i3DZykSRf0mLNccFgS3tD5e18twqK&#10;vcRTln3ny8PTmVvRcpH1rNTHZNitQAQawn/4r33UChafc3ifiUdAb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oRQVwgAAANwAAAAPAAAAAAAAAAAAAAAAAJgCAABkcnMvZG93&#10;bnJldi54bWxQSwUGAAAAAAQABAD1AAAAhwMAAAAA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9p2MQA&#10;AADcAAAADwAAAGRycy9kb3ducmV2LnhtbESPT2sCMRTE7wW/Q3iCl6JZ1yK6GkUKQm+l/kG8PTbP&#10;7OLmZUlSd/32TaHQ4zAzv2HW29424kE+1I4VTCcZCOLS6ZqNgtNxP16ACBFZY+OYFDwpwHYzeFlj&#10;oV3HX/Q4RCMShEOBCqoY20LKUFZkMUxcS5y8m/MWY5LeSO2xS3DbyDzL5tJizWmhwpbeKyrvh2+r&#10;oFt+Li439G+NmV3N63mun6aLSo2G/W4FIlIf/8N/7Q+tIJ/l8HsmHQ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PadjEAAAA3AAAAA8AAAAAAAAAAAAAAAAAmAIAAGRycy9k&#10;b3ducmV2LnhtbFBLBQYAAAAABAAEAPUAAACJAwAAAAA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+oLcQA&#10;AADcAAAADwAAAGRycy9kb3ducmV2LnhtbESPQWvCQBSE74L/YXlCb2bTpEiJriKi0EN7MCn0+pp9&#10;JqHZtyG7JvHfdwXB4zAz3zCb3WRaMVDvGssKXqMYBHFpdcOVgu/itHwH4TyyxtYyKbiRg912Pttg&#10;pu3IZxpyX4kAYZehgtr7LpPSlTUZdJHtiIN3sb1BH2RfSd3jGOCmlUkcr6TBhsNCjR0dair/8qtR&#10;8NugPPLPqvws3BCPb/nXXt+8Ui+Lab8G4Wnyz/Cj/aEVJGkK9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fqC3EAAAA3AAAAA8AAAAAAAAAAAAAAAAAmAIAAGRycy9k&#10;b3ducmV2LnhtbFBLBQYAAAAABAAEAPUAAACJAwAAAAA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TI68UA&#10;AADcAAAADwAAAGRycy9kb3ducmV2LnhtbESPQWvCQBSE7wX/w/IEb3VjLEVSV6kSwVtbKwFvj93X&#10;JDT7NmQ3Mfrru4VCj8PMfMOst6NtxECdrx0rWMwTEMTamZpLBefPw+MKhA/IBhvHpOBGHrabycMa&#10;M+Ou/EHDKZQiQthnqKAKoc2k9Loii37uWuLofbnOYoiyK6Xp8BrhtpFpkjxLizXHhQpb2lekv0+9&#10;VfB+znf33r4tCrwUqPPC17bVSs2m4+sLiEBj+A//tY9GQbp8g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5MjrxQAAANwAAAAPAAAAAAAAAAAAAAAAAJgCAABkcnMv&#10;ZG93bnJldi54bWxQSwUGAAAAAAQABAD1AAAAig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nh8MA&#10;AADcAAAADwAAAGRycy9kb3ducmV2LnhtbESPX2vCQBDE3wv9DscKvtWL/1qJnlIKgq9qKe3bkluT&#10;YG4v3G1j7KfvCYKPw8z8hllteteojkKsPRsYjzJQxIW3NZcGPo/blwWoKMgWG89k4EoRNuvnpxXm&#10;1l94T91BSpUgHHM0UIm0udaxqMhhHPmWOHknHxxKkqHUNuAlwV2jJ1n2qh3WnBYqbOmjouJ8+HUG&#10;3ub1Vyd+285kEb7Puil+6C8aMxz070tQQr08wvf2zhqYTOdwO5OOgF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Knh8MAAADcAAAADwAAAAAAAAAAAAAAAACYAgAAZHJzL2Rv&#10;d25yZXYueG1sUEsFBgAAAAAEAAQA9QAAAIg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VxaMYA&#10;AADcAAAADwAAAGRycy9kb3ducmV2LnhtbESPQUvDQBSE74L/YXmCN7sxQrGx26BCaQ9CaerF2zP7&#10;zEazb+PuNo399W6h0OMwM98w83K0nRjIh9axgvtJBoK4drrlRsH7bnn3CCJEZI2dY1LwRwHKxfXV&#10;HAvtDryloYqNSBAOBSowMfaFlKE2ZDFMXE+cvC/nLcYkfSO1x0OC207mWTaVFltOCwZ7ejVU/1R7&#10;q6Ca/Zrjy2a1PX73n13u3/SH8zOlbm/G5ycQkcZ4CZ/ba60gf5jC6Uw6AnLx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VxaMYAAADcAAAADwAAAAAAAAAAAAAAAACYAgAAZHJz&#10;L2Rvd25yZXYueG1sUEsFBgAAAAAEAAQA9QAAAIsDAAAAAA=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vlMYA&#10;AADcAAAADwAAAGRycy9kb3ducmV2LnhtbESPUWvCQBCE3wv9D8cWfKsXtVSJnlIKglJK0Qq+rrk1&#10;lza3F3JrTPvre4VCH4eZ+YZZrHpfq47aWAU2MBpmoIiLYCsuDRze1/czUFGQLdaBycAXRVgtb28W&#10;mNtw5R11eylVgnDM0YATaXKtY+HIYxyGhjh559B6lCTbUtsWrwnuaz3OskftseK04LChZ0fF5/7i&#10;DXycpPt+eXuY9tVGXrcurI/FqDZmcNc/zUEJ9fIf/mtvrIHxZAq/Z9IR0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xvlMYAAADcAAAADwAAAAAAAAAAAAAAAACYAgAAZHJz&#10;L2Rvd25yZXYueG1sUEsFBgAAAAAEAAQA9QAAAIsDAAAAAA=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60jsEA&#10;AADcAAAADwAAAGRycy9kb3ducmV2LnhtbERPXWvCMBR9H/gfwhV8m+kqOOmMIqKi4GCz+n5p7tqw&#10;5qY0sdZ/bx4EHw/ne77sbS06ar1xrOBjnIAgLpw2XCo459v3GQgfkDXWjknBnTwsF4O3OWba3fiX&#10;ulMoRQxhn6GCKoQmk9IXFVn0Y9cQR+7PtRZDhG0pdYu3GG5rmSbJVFo0HBsqbGhdUfF/uloFq/3s&#10;mH/6Xbr5PnQ/8nI1uy43So2G/eoLRKA+vMRP914rSCdxbTwTj4B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etI7BAAAA3AAAAA8AAAAAAAAAAAAAAAAAmAIAAGRycy9kb3du&#10;cmV2LnhtbFBLBQYAAAAABAAEAPUAAACGAwAAAAA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gP9cMA&#10;AADcAAAADwAAAGRycy9kb3ducmV2LnhtbESPT4vCMBTE74LfITxhb5rqLmutRpGFgifBf/dH82yr&#10;zUtssrZ++83Cwh6HmfkNs9r0phFPan1tWcF0koAgLqyuuVRwPuXjFIQPyBoby6TgRR426+FghZm2&#10;HR/oeQyliBD2GSqoQnCZlL6oyKCfWEccvattDYYo21LqFrsIN42cJcmnNFhzXKjQ0VdFxf34bRR0&#10;6b6b58Hs+5273D4O6eXlHrlSb6N+uwQRqA//4b/2TiuYvS/g90w8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gP9cMAAADcAAAADwAAAAAAAAAAAAAAAACYAgAAZHJzL2Rv&#10;d25yZXYueG1sUEsFBgAAAAAEAAQA9QAAAIgDAAAAAA=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u4asMA&#10;AADcAAAADwAAAGRycy9kb3ducmV2LnhtbERPz2vCMBS+C/4P4Q28abpuylaNRTZET5N1gjs+mmdb&#10;bF66JmrcX78chB0/vt+LPJhWXKh3jWUFj5MEBHFpdcOVgv3XevwCwnlkja1lUnAjB/lyOFhgpu2V&#10;P+lS+ErEEHYZKqi97zIpXVmTQTexHXHkjrY36CPsK6l7vMZw08o0SWbSYMOxocaO3moqT8XZKNjN&#10;vp0M2/dbKH+mh1e3OX08/SZKjR7Cag7CU/D/4rt7qxWkz3F+PBOP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u4asMAAADcAAAADwAAAAAAAAAAAAAAAACYAgAAZHJzL2Rv&#10;d25yZXYueG1sUEsFBgAAAAAEAAQA9QAAAIgDAAAAAA=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UYDsQA&#10;AADcAAAADwAAAGRycy9kb3ducmV2LnhtbESPzWrDMBCE74G+g9hCb4nsUEpwo4S2uNBb0iQYeluk&#10;jW1irYwl/zRPHxUKOQ4z8w2z3k62EQN1vnasIF0kIIi1MzWXCk7Hz/kKhA/IBhvHpOCXPGw3D7M1&#10;ZsaN/E3DIZQiQthnqKAKoc2k9Loii37hWuLonV1nMUTZldJ0OEa4beQySV6kxZrjQoUtfVSkL4fe&#10;Ktif8vdrb3dpgT8F6rzwtW21Uk+P09sriEBTuIf/219GwfI5hb8z8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VGA7EAAAA3AAAAA8AAAAAAAAAAAAAAAAAmAIAAGRycy9k&#10;b3ducmV2LnhtbFBLBQYAAAAABAAEAPUAAACJAwAAAAA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HH5sMA&#10;AADcAAAADwAAAGRycy9kb3ducmV2LnhtbESPQYvCMBSE78L+h/AWvIimW2RXqlFcRXGPWxWvj+bZ&#10;FpuX2kSt/94IgsdhZr5hJrPWVOJKjSstK/gaRCCIM6tLzhXstqv+CITzyBory6TgTg5m04/OBBNt&#10;b/xP19TnIkDYJaig8L5OpHRZQQbdwNbEwTvaxqAPssmlbvAW4KaScRR9S4Mlh4UCa1oUlJ3Si1HQ&#10;W9sy3x9oaU/rv0P28xst5uedUt3Pdj4G4an17/CrvdEK4mEMzzPhCM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HH5sMAAADcAAAADwAAAAAAAAAAAAAAAACYAgAAZHJzL2Rv&#10;d25yZXYueG1sUEsFBgAAAAAEAAQA9QAAAIgDAAAAAA==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WBMQA&#10;AADcAAAADwAAAGRycy9kb3ducmV2LnhtbESPT4vCMBTE74LfITxhb5raLYt0TUUEYfXknz30+Gie&#10;bWnzUppY67ffCMIeh5n5DbPejKYVA/WutqxguYhAEBdW11wq+L3u5ysQziNrbC2Tgic52GTTyRpT&#10;bR98puHiSxEg7FJUUHnfpVK6oiKDbmE74uDdbG/QB9mXUvf4CHDTyjiKvqTBmsNChR3tKiqay90o&#10;KJLylh+OextHw+rQJM/8PJ5ypT5m4/YbhKfR/4ff7R+tIE4+4XUmHAG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zVgTEAAAA3AAAAA8AAAAAAAAAAAAAAAAAmAIAAGRycy9k&#10;b3ducmV2LnhtbFBLBQYAAAAABAAEAPUAAACJAwAAAAA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Lh+sUA&#10;AADcAAAADwAAAGRycy9kb3ducmV2LnhtbESPQWvCQBSE74X+h+UVequbii2SuooIltCDYOKlt0f2&#10;JRvMvk13V4399W5B6HGYmW+YxWq0vTiTD51jBa+TDARx7XTHrYJDtX2ZgwgRWWPvmBRcKcBq+fiw&#10;wFy7C+/pXMZWJAiHHBWYGIdcylAbshgmbiBOXuO8xZikb6X2eElw28tplr1Lix2nBYMDbQzVx/Jk&#10;FWybX7+78vyz4MagLX6+y6/qTannp3H9ASLSGP/D93ahFUxnM/g7k46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4uH6xQAAANwAAAAPAAAAAAAAAAAAAAAAAJgCAABkcnMv&#10;ZG93bnJldi54bWxQSwUGAAAAAAQABAD1AAAAigMAAAAA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82816" behindDoc="1" locked="0" layoutInCell="1" allowOverlap="1" wp14:anchorId="581471FE" wp14:editId="1602C4FA">
              <wp:simplePos x="0" y="0"/>
              <wp:positionH relativeFrom="column">
                <wp:posOffset>3205480</wp:posOffset>
              </wp:positionH>
              <wp:positionV relativeFrom="paragraph">
                <wp:posOffset>-2531745</wp:posOffset>
              </wp:positionV>
              <wp:extent cx="3201670" cy="1827530"/>
              <wp:effectExtent l="0" t="0" r="0" b="1270"/>
              <wp:wrapNone/>
              <wp:docPr id="245" name="Groep 245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246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7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8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9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0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1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2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3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4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5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6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7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9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4E3A1E" id="Groep 245" o:spid="_x0000_s1026" style="position:absolute;margin-left:252.4pt;margin-top:-199.35pt;width:252.1pt;height:143.9pt;z-index:-251633664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7/HMIA&#10;AADcAAAADwAAAGRycy9kb3ducmV2LnhtbESPT4vCMBTE74LfIbwFb5quiEg1iohrFzz5B3p9NM+m&#10;2LyUJlvrtzcLgsdhZn7DrDa9rUVHra8cK/ieJCCIC6crLhVcLz/jBQgfkDXWjknBkzxs1sPBClPt&#10;Hnyi7hxKESHsU1RgQmhSKX1hyKKfuIY4ejfXWgxRtqXULT4i3NZymiRzabHiuGCwoZ2h4n7+swry&#10;ncRjlu0vi8PTmXvecJ51rNToq98uQQTqwyf8bv9qBdPZHP7PxCM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Tv8cwgAAANwAAAAPAAAAAAAAAAAAAAAAAJgCAABkcnMvZG93&#10;bnJldi54bWxQSwUGAAAAAAQABAD1AAAAhwMAAAAA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65PcUA&#10;AADcAAAADwAAAGRycy9kb3ducmV2LnhtbESPzWrDMBCE74W8g9hCLiWRk4b8OJZDCRR6C00TSm+L&#10;tZFNrZWR1Nh5+ypQ6HGYmW+YYjfYVlzJh8axgtk0A0FcOd2wUXD6eJ2sQYSIrLF1TApuFGBXjh4K&#10;zLXr+Z2ux2hEgnDIUUEdY5dLGaqaLIap64iTd3HeYkzSG6k99gluWznPsqW02HBaqLGjfU3V9/HH&#10;Kug3h/XnBf2iNc9f5um81DfTR6XGj8PLFkSkIf6H/9pvWsF8sYL7mXQEZP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rk9xQAAANwAAAAPAAAAAAAAAAAAAAAAAJgCAABkcnMv&#10;ZG93bnJldi54bWxQSwUGAAAAAAQABAD1AAAAigMAAAAA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1JIb0A&#10;AADcAAAADwAAAGRycy9kb3ducmV2LnhtbERPvQrCMBDeBd8hnOCmqSIi1SgiCg46WAXXsznbYnMp&#10;TWzr25tBcPz4/lebzpSiodoVlhVMxhEI4tTqgjMFt+thtADhPLLG0jIp+JCDzbrfW2GsbcsXahKf&#10;iRDCLkYFufdVLKVLczLoxrYiDtzT1gZ9gHUmdY1tCDelnEbRXBosODTkWNEup/SVvI2CR4Fyz/d5&#10;erq6JmpnyXmrP16p4aDbLkF46vxf/HMftYLpLKwNZ8IRkO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j1JIb0AAADcAAAADwAAAAAAAAAAAAAAAACYAgAAZHJzL2Rvd25yZXYu&#10;eG1sUEsFBgAAAAAEAAQA9QAAAIIDAAAAAA=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MUCMUA&#10;AADcAAAADwAAAGRycy9kb3ducmV2LnhtbESPQWvCQBSE7wX/w/IEb3VjkFJTV6kSwVtbKwFvj93X&#10;JDT7NmQ3Mfrru4VCj8PMfMOst6NtxECdrx0rWMwTEMTamZpLBefPw+MzCB+QDTaOScGNPGw3k4c1&#10;ZsZd+YOGUyhFhLDPUEEVQptJ6XVFFv3ctcTR+3KdxRBlV0rT4TXCbSPTJHmSFmuOCxW2tK9If596&#10;q+D9nO/uvX1bFHgpUOeFr22rlZpNx9cXEIHG8B/+ax+NgnS5g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4xQIxQAAANwAAAAPAAAAAAAAAAAAAAAAAJgCAABkcnMv&#10;ZG93bnJldi54bWxQSwUGAAAAAAQABAD1AAAAig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rhv8AA&#10;AADcAAAADwAAAGRycy9kb3ducmV2LnhtbERPTWvCQBC9F/wPywi91Y2iVaIbkYLgVVtKvQ3ZMQnJ&#10;zobdaUz99d1DocfH+97tR9epgUJsPBuYzzJQxKW3DVcGPt6PLxtQUZAtdp7JwA9F2BeTpx3m1t/5&#10;TMNFKpVCOOZooBbpc61jWZPDOPM9ceJuPjiUBEOlbcB7CnedXmTZq3bYcGqosae3msr28u0MrFfN&#10;5yD+2C9lE75a3ZVXekRjnqfjYQtKaJR/8Z/7ZA0sVml+OpOOgC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rhv8AAAADcAAAADwAAAAAAAAAAAAAAAACYAgAAZHJzL2Rvd25y&#10;ZXYueG1sUEsFBgAAAAAEAAQA9QAAAIU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MMvMYA&#10;AADcAAAADwAAAGRycy9kb3ducmV2LnhtbESPQWsCMRSE74X+h/AKvdWsC5a6GsUWij0UxLWX3p6b&#10;52Z187JNUt366xtB8DjMzDfMdN7bVhzJh8axguEgA0FcOd1wreBr8/70AiJEZI2tY1LwRwHms/u7&#10;KRbanXhNxzLWIkE4FKjAxNgVUobKkMUwcB1x8nbOW4xJ+lpqj6cEt63Ms+xZWmw4LRjs6M1QdSh/&#10;rYJy/GPOr6vl+rzvtm3uP/W382OlHh/6xQREpD7ewtf2h1aQj4ZwOZOOgJ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3MMvMYAAADcAAAADwAAAAAAAAAAAAAAAACYAgAAZHJz&#10;L2Rvd25yZXYueG1sUEsFBgAAAAAEAAQA9QAAAIsDAAAAAA=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QprMYA&#10;AADcAAAADwAAAGRycy9kb3ducmV2LnhtbESPUUvDQBCE3wX/w7FC3+yloWpJey0iFFpExFro6za3&#10;zUVzeyG3TaO/3hMEH4eZ+YZZrAbfqJ66WAc2MBlnoIjLYGuuDOzf17czUFGQLTaBycAXRVgtr68W&#10;WNhw4Tfqd1KpBOFYoAEn0hZax9KRxzgOLXHyTqHzKEl2lbYdXhLcNzrPsnvtsea04LClJ0fl5+7s&#10;DXwcpf9+fp0+DPVGXrYurA/lpDFmdDM8zkEJDfIf/mtvrIH8LoffM+kI6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QprMYAAADcAAAADwAAAAAAAAAAAAAAAACYAgAAZHJz&#10;L2Rvd25yZXYueG1sUEsFBgAAAAAEAAQA9QAAAIsDAAAAAA=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XDX8UA&#10;AADcAAAADwAAAGRycy9kb3ducmV2LnhtbESPQWvCQBSE74X+h+UVetNNI7USXUVERcFCa9r7I/tM&#10;lmbfhuwa4793BaHHYWa+YWaL3taio9YbxwrehgkI4sJpw6WCn3wzmIDwAVlj7ZgUXMnDYv78NMNM&#10;uwt/U3cMpYgQ9hkqqEJoMil9UZFFP3QNcfROrrUYomxLqVu8RLitZZokY2nRcFyosKFVRcXf8WwV&#10;LHeTQ/7ht+n6c999yd+z2Xa5Uer1pV9OQQTqw3/40d5pBen7CO5n4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5cNfxQAAANwAAAAPAAAAAAAAAAAAAAAAAJgCAABkcnMv&#10;ZG93bnJldi54bWxQSwUGAAAAAAQABAD1AAAAigMAAAAA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ZFy8IA&#10;AADcAAAADwAAAGRycy9kb3ducmV2LnhtbESPQYvCMBSE7wv+h/AEb2uq6FqqUWSh4EnQ1fujebbV&#10;5iU2WVv/vREW9jjMzDfMatObRjyo9bVlBZNxAoK4sLrmUsHpJ/9MQfiArLGxTAqe5GGzHnysMNO2&#10;4wM9jqEUEcI+QwVVCC6T0hcVGfRj64ijd7GtwRBlW0rdYhfhppHTJPmSBmuOCxU6+q6ouB1/jYIu&#10;3XeLPJh9v3Pn6+yQnp/unis1GvbbJYhAffgP/7V3WsF0PoP3mXg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VkXLwgAAANwAAAAPAAAAAAAAAAAAAAAAAJgCAABkcnMvZG93&#10;bnJldi54bWxQSwUGAAAAAAQABAD1AAAAhwMAAAAA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WNL8YA&#10;AADcAAAADwAAAGRycy9kb3ducmV2LnhtbESPQWvCQBSE7wX/w/KE3upGS8SmbkRaip4qakGPj+xr&#10;EpJ9m2ZXXfvruwXB4zAz3zDzRTCtOFPvassKxqMEBHFhdc2lgq/9x9MMhPPIGlvLpOBKDhb54GGO&#10;mbYX3tJ550sRIewyVFB532VSuqIig25kO+LofdveoI+yL6Xu8RLhppWTJJlKgzXHhQo7equoaHYn&#10;o2AzPToZ1u/XUPykhxe3aj6ffxOlHodh+QrCU/D38K291gomaQr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WNL8YAAADcAAAADwAAAAAAAAAAAAAAAACYAgAAZHJz&#10;L2Rvd25yZXYueG1sUEsFBgAAAAAEAAQA9QAAAIsDAAAAAA=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UWp8MA&#10;AADcAAAADwAAAGRycy9kb3ducmV2LnhtbESPT4vCMBTE74LfITzBm6YKinSNsoqCN/+sFPb2SN62&#10;ZZuX0kStfnojCB6HmfkNM1+2thJXanzpWMFomIAg1s6UnCs4/2wHMxA+IBusHJOCO3lYLrqdOabG&#10;3fhI11PIRYSwT1FBEUKdSul1QRb90NXE0ftzjcUQZZNL0+Atwm0lx0kylRZLjgsF1rQuSP+fLlbB&#10;4bxZPS52P8rwN0O9yXxpa61Uv9d+f4EI1IZP+N3eGQXjyRReZ+IR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UWp8MAAADcAAAADwAAAAAAAAAAAAAAAACYAgAAZHJzL2Rv&#10;d25yZXYueG1sUEsFBgAAAAAEAAQA9QAAAIgDAAAAAA=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/yo8UA&#10;AADcAAAADwAAAGRycy9kb3ducmV2LnhtbESPW2vCQBSE3wv+h+UIvhTdNNAq0TV4oWIfveHrIXtM&#10;QrJn0+w2pv/eLRR8HGbmG2aR9qYWHbWutKzgbRKBIM6sLjlXcD59jmcgnEfWWFsmBb/kIF0OXhaY&#10;aHvnA3VHn4sAYZeggsL7JpHSZQUZdBPbEAfvZluDPsg2l7rFe4CbWsZR9CENlhwWCmxoU1BWHX+M&#10;gtedLfPLlba22n1ds+k62qy+z0qNhv1qDsJT75/h//ZeK4jfp/B3JhwB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3/KjxQAAANwAAAAPAAAAAAAAAAAAAAAAAJgCAABkcnMv&#10;ZG93bnJldi54bWxQSwUGAAAAAAQABAD1AAAAigMAAAAA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5SqL4A&#10;AADcAAAADwAAAGRycy9kb3ducmV2LnhtbERPuwrCMBTdBf8hXMFNU4uKVKOIIKiTr6Hjpbm2xeam&#10;NLHWvzeD4Hg479WmM5VoqXGlZQWTcQSCOLO65FzB/bYfLUA4j6yxskwKPuRgs+73Vpho++YLtVef&#10;ixDCLkEFhfd1IqXLCjLoxrYmDtzDNgZ9gE0udYPvEG4qGUfRXBosOTQUWNOuoOx5fRkF2TR/pMfT&#10;3sZRuzg+p5/00p1TpYaDbrsE4anzf/HPfdAK4llYG86EIyDX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VOUqi+AAAA3AAAAA8AAAAAAAAAAAAAAAAAmAIAAGRycy9kb3ducmV2&#10;LnhtbFBLBQYAAAAABAAEAPUAAACDAwAAAAA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YucUA&#10;AADcAAAADwAAAGRycy9kb3ducmV2LnhtbESPQWsCMRSE70L/Q3iF3jSrYLGrUaRgWXoouHrp7bF5&#10;u1ncvGyTVFd/vREKPQ4z8w2z2gy2E2fyoXWsYDrJQBBXTrfcKDgeduMFiBCRNXaOScGVAmzWT6MV&#10;5tpdeE/nMjYiQTjkqMDE2OdShsqQxTBxPXHyauctxiR9I7XHS4LbTs6y7FVabDktGOzp3VB1Kn+t&#10;gl19819XXnwUXBu0xc93+XmYK/XyPGyXICIN8T/81y60gtn8DR5n0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Oti5xQAAANwAAAAPAAAAAAAAAAAAAAAAAJgCAABkcnMv&#10;ZG93bnJldi54bWxQSwUGAAAAAAQABAD1AAAAigMAAAAA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8720" behindDoc="1" locked="0" layoutInCell="1" allowOverlap="1" wp14:anchorId="1B7DB16C" wp14:editId="0A91CA19">
              <wp:simplePos x="0" y="0"/>
              <wp:positionH relativeFrom="column">
                <wp:posOffset>1270</wp:posOffset>
              </wp:positionH>
              <wp:positionV relativeFrom="paragraph">
                <wp:posOffset>-4350385</wp:posOffset>
              </wp:positionV>
              <wp:extent cx="3201670" cy="1827530"/>
              <wp:effectExtent l="0" t="0" r="0" b="1270"/>
              <wp:wrapNone/>
              <wp:docPr id="200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201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2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3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4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5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6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7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8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09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0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1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2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3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4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16E0C1" id="Groep 1" o:spid="_x0000_s1026" style="position:absolute;margin-left:.1pt;margin-top:-342.55pt;width:252.1pt;height:143.9pt;z-index:-251637760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3eqMMA&#10;AADcAAAADwAAAGRycy9kb3ducmV2LnhtbESPQWvCQBSE70L/w/IK3nSjBwnRTShSm0JPjUKuj+wz&#10;G8y+Ddk1xn/fLRR6HGbmG+ZQzLYXE42+c6xgs05AEDdOd9wquJxPqxSED8gae8ek4EkeivxlccBM&#10;uwd/01SFVkQI+wwVmBCGTErfGLLo124gjt7VjRZDlGMr9YiPCLe93CbJTlrsOC4YHOhoqLlVd6ug&#10;Pkr8Ksv3c/rxdOZWD1yXEyu1fJ3f9iACzeE//Nf+1Aq2yQZ+z8QjI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3eqMMAAADcAAAADwAAAAAAAAAAAAAAAACYAgAAZHJzL2Rv&#10;d25yZXYueG1sUEsFBgAAAAAEAAQA9QAAAIgDAAAAAA=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jZcQA&#10;AADcAAAADwAAAGRycy9kb3ducmV2LnhtbESPQWvCQBSE70L/w/IKXqRujEVsmo0UoeBNtC2lt0f2&#10;uQnNvg27WxP/vSsIPQ4z8w1TbkbbiTP50DpWsJhnIIhrp1s2Cj4/3p/WIEJE1tg5JgUXCrCpHiYl&#10;FtoNfKDzMRqRIBwKVNDE2BdShrohi2HueuLknZy3GJP0RmqPQ4LbTuZZtpIWW04LDfa0baj+Pf5Z&#10;BcPLfv19Qv/cmeWPmX2t9MUMUanp4/j2CiLSGP/D9/ZOK8izHG5n0hGQ1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jo2XEAAAA3AAAAA8AAAAAAAAAAAAAAAAAmAIAAGRycy9k&#10;b3ducmV2LnhtbFBLBQYAAAAABAAEAPUAAACJAwAAAAA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NikMQA&#10;AADcAAAADwAAAGRycy9kb3ducmV2LnhtbESPzWrDMBCE74W8g9hAb7UUt4TgRAkhtNBDe6gdyHVj&#10;bWwTa2Us1T9vXxUKPQ4z8w2zO0y2FQP1vnGsYZUoEMSlMw1XGs7F29MGhA/IBlvHpGEmD4f94mGH&#10;mXEjf9GQh0pECPsMNdQhdJmUvqzJok9cRxy9m+sthij7Spoexwi3rUyVWkuLDceFGjs61VTe82+r&#10;4dqgfOXLuvwo/KDGl/zzaOag9eNyOm5BBJrCf/iv/W40pOoZfs/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zYpDEAAAA3AAAAA8AAAAAAAAAAAAAAAAAmAIAAGRycy9k&#10;b3ducmV2LnhtbFBLBQYAAAAABAAEAPUAAACJAwAAAAA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gCVsMA&#10;AADcAAAADwAAAGRycy9kb3ducmV2LnhtbESPQYvCMBSE74L/ITzBm6aKiHSNoqLgzV0thb09krdt&#10;2ealNFGrv34jLHgcZuYbZrnubC1u1PrKsYLJOAFBrJ2puFCQXQ6jBQgfkA3WjknBgzysV/3eElPj&#10;7vxFt3MoRISwT1FBGUKTSul1SRb92DXE0ftxrcUQZVtI0+I9wm0tp0kylxYrjgslNrQrSf+er1bB&#10;Z7bfPq/2NMnxO0e9z31lG63UcNBtPkAE6sI7/N8+GgXTZAavM/EI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gCVsMAAADcAAAADwAAAAAAAAAAAAAAAACYAgAAZHJzL2Rv&#10;d25yZXYueG1sUEsFBgAAAAAEAAQA9QAAAIgDAAAAAA==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5tOsMA&#10;AADcAAAADwAAAGRycy9kb3ducmV2LnhtbESPzWrDMBCE74G+g9hCbomckD8cK6EUAr02DSG9LdbW&#10;NrZWRto6bp++KhR6HGbmG6Y4jq5TA4XYeDawmGegiEtvG64MXN5Osx2oKMgWO89k4IsiHA8PkwJz&#10;6+/8SsNZKpUgHHM0UIv0udaxrMlhnPueOHkfPjiUJEOlbcB7grtOL7Nsox02nBZq7Om5prI9fzoD&#10;23VzHcSf+pXswq3VXflO39GY6eP4tAclNMp/+K/9Yg0sszX8nklHQB9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5tOsMAAADcAAAADwAAAAAAAAAAAAAAAACYAgAAZHJzL2Rv&#10;d25yZXYueG1sUEsFBgAAAAAEAAQA9QAAAIg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m71cYA&#10;AADcAAAADwAAAGRycy9kb3ducmV2LnhtbESPQWsCMRSE74X+h/AEb5p1D1K3RmkLoodCcdtLb8/N&#10;c7Pt5mVNom799UYQehxm5htmvuxtK07kQ+NYwWScgSCunG64VvD1uRo9gQgRWWPrmBT8UYDl4vFh&#10;joV2Z97SqYy1SBAOBSowMXaFlKEyZDGMXUecvL3zFmOSvpba4znBbSvzLJtKiw2nBYMdvRmqfsuj&#10;VVDODuby+rHeXn66XZv7d/3t/Eyp4aB/eQYRqY//4Xt7oxXk2RRuZ9IR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m71cYAAADcAAAADwAAAAAAAAAAAAAAAACYAgAAZHJz&#10;L2Rvd25yZXYueG1sUEsFBgAAAAAEAAQA9QAAAIsDAAAAAA=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ClKcUA&#10;AADcAAAADwAAAGRycy9kb3ducmV2LnhtbESPUWvCQBCE3wv+h2OFvtWLUmqJniKCYClFtAVf19ya&#10;S5vbC7ltTPvre4LQx2FmvmHmy97XqqM2VoENjEcZKOIi2IpLAx/vm4dnUFGQLdaBycAPRVguBndz&#10;zG248J66g5QqQTjmaMCJNLnWsXDkMY5CQ5y8c2g9SpJtqW2LlwT3tZ5k2ZP2WHFacNjQ2lHxdfj2&#10;Bj5P0v2+7h6nfbWVtxcXNsdiXBtzP+xXM1BCvfyHb+2tNTDJpnA9k46AX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wKUpxQAAANwAAAAPAAAAAAAAAAAAAAAAAJgCAABkcnMv&#10;ZG93bnJldi54bWxQSwUGAAAAAAQABAD1AAAAigMAAAAA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J+M8AA&#10;AADcAAAADwAAAGRycy9kb3ducmV2LnhtbERPTYvCMBC9C/6HMAt703R7UOkaRUTFBYXVrvehGdtg&#10;MylNrPXfm4Owx8f7ni97W4uOWm8cK/gaJyCIC6cNlwr+8u1oBsIHZI21Y1LwJA/LxXAwx0y7B5+o&#10;O4dSxBD2GSqoQmgyKX1RkUU/dg1x5K6utRgibEupW3zEcFvLNEkm0qLh2FBhQ+uKitv5bhWs9rND&#10;PvW7dHP86X7l5W52XW6U+vzoV98gAvXhX/x277WCNIlr45l4BOTi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PJ+M8AAAADcAAAADwAAAAAAAAAAAAAAAACYAgAAZHJzL2Rvd25y&#10;ZXYueG1sUEsFBgAAAAAEAAQA9QAAAIUDAAAAAA=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TFSMIA&#10;AADcAAAADwAAAGRycy9kb3ducmV2LnhtbESPQYvCMBSE7wv+h/AEb2uqyG63GkWEgidBd70/mmdb&#10;bV5iE23992ZB8DjMzDfMYtWbRtyp9bVlBZNxAoK4sLrmUsHfb/6ZgvABWWNjmRQ8yMNqOfhYYKZt&#10;x3u6H0IpIoR9hgqqEFwmpS8qMujH1hFH72RbgyHKtpS6xS7CTSOnSfIlDdYcFyp0tKmouBxuRkGX&#10;7rrvPJhdv3XH82yfHh/umis1GvbrOYhAfXiHX+2tVjBNfuD/TDw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5MVIwgAAANwAAAAPAAAAAAAAAAAAAAAAAJgCAABkcnMvZG93&#10;bnJldi54bWxQSwUGAAAAAAQABAD1AAAAhwMAAAAA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iXd8EA&#10;AADcAAAADwAAAGRycy9kb3ducmV2LnhtbERPTYvCMBC9C/6HMII3TVWU3a5RRBE9uegu6HFoZtti&#10;M6lN1Oiv3xwEj4/3PZ0HU4kbNa60rGDQT0AQZ1aXnCv4/Vn3PkA4j6yxskwKHuRgPmu3pphqe+c9&#10;3Q4+FzGEXYoKCu/rVEqXFWTQ9W1NHLk/2xj0ETa51A3eY7ip5DBJJtJgybGhwJqWBWXnw9Uo+J6c&#10;nAzb1SNkl/Hx023Ou9EzUarbCYsvEJ6Cf4tf7q1WMBzE+fFMPAJy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4l3fBAAAA3AAAAA8AAAAAAAAAAAAAAAAAmAIAAGRycy9kb3du&#10;cmV2LnhtbFBLBQYAAAAABAAEAPUAAACGAwAAAAA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Y3E8IA&#10;AADcAAAADwAAAGRycy9kb3ducmV2LnhtbESPT4vCMBTE74LfITzBm6b1INI1iorC3tZ/FPb2SJ5t&#10;sXkpTdTqpzcLCx6HmfkNM192thZ3an3lWEE6TkAQa2cqLhScT7vRDIQPyAZrx6TgSR6Wi35vjplx&#10;Dz7Q/RgKESHsM1RQhtBkUnpdkkU/dg1x9C6utRiibAtpWnxEuK3lJEmm0mLFcaHEhjYl6evxZhXs&#10;z9v162Z/0hx/c9Tb3Fe20UoNB93qC0SgLnzC/+1vo2CSpvB3Jh4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JjcTwgAAANwAAAAPAAAAAAAAAAAAAAAAAJgCAABkcnMvZG93&#10;bnJldi54bWxQSwUGAAAAAAQABAD1AAAAhwMAAAAA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Lo+8UA&#10;AADcAAAADwAAAGRycy9kb3ducmV2LnhtbESPQWvCQBSE74L/YXlCL1I3yaGW1DXESKU9ai1eH9ln&#10;Esy+jdltkv77bqHQ4zAz3zCbbDKtGKh3jWUF8SoCQVxa3XCl4Pzx+vgMwnlkja1lUvBNDrLtfLbB&#10;VNuRjzScfCUChF2KCmrvu1RKV9Zk0K1sRxy8q+0N+iD7SuoexwA3rUyi6EkabDgs1NhRUVN5O30Z&#10;BcuDbarPC+3t7fB+Kde7qMjvZ6UeFlP+AsLT5P/Df+03rSCJE/g9E4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uj7xQAAANwAAAAPAAAAAAAAAAAAAAAAAJgCAABkcnMv&#10;ZG93bnJldi54bWxQSwUGAAAAAAQABAD1AAAAigMAAAAA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B5GcQA&#10;AADcAAAADwAAAGRycy9kb3ducmV2LnhtbESPT4vCMBTE74LfITxhbza1iki3UZYFQffkv0OPj+bZ&#10;ljYvpcnW+u03C4LHYWZ+w2S70bRioN7VlhUsohgEcWF1zaWC23U/34BwHllja5kUPMnBbjudZJhq&#10;++AzDRdfigBhl6KCyvsuldIVFRl0ke2Ig3e3vUEfZF9K3eMjwE0rkzheS4M1h4UKO/quqGguv0ZB&#10;sSrv+fFnb5N42Byb1TM/j6dcqY/Z+PUJwtPo3+FX+6AVJIsl/J8JR0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AeRnEAAAA3AAAAA8AAAAAAAAAAAAAAAAAmAIAAGRycy9k&#10;b3ducmV2LnhtbFBLBQYAAAAABAAEAPUAAACJAwAAAAA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HO58UA&#10;AADcAAAADwAAAGRycy9kb3ducmV2LnhtbESPQWsCMRSE7wX/Q3iCt5pVbJHVKCJYlh4KXb14e2ze&#10;bhY3L2uS6tpf3xQKPQ4z8w2z3g62EzfyoXWsYDbNQBBXTrfcKDgdD89LECEia+wck4IHBdhuRk9r&#10;zLW78yfdytiIBOGQowITY59LGSpDFsPU9cTJq523GJP0jdQe7wluOznPsldpseW0YLCnvaHqUn5Z&#10;BYf62388ePlWcG3QFtdz+X58UWoyHnYrEJGG+B/+axdawXy2gN8z6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Uc7nxQAAANwAAAAPAAAAAAAAAAAAAAAAAJgCAABkcnMv&#10;ZG93bnJldi54bWxQSwUGAAAAAAQABAD1AAAAigMAAAAA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31BCA631" wp14:editId="208ADECB">
              <wp:simplePos x="0" y="0"/>
              <wp:positionH relativeFrom="column">
                <wp:posOffset>3205480</wp:posOffset>
              </wp:positionH>
              <wp:positionV relativeFrom="paragraph">
                <wp:posOffset>-4334348</wp:posOffset>
              </wp:positionV>
              <wp:extent cx="3201670" cy="1827530"/>
              <wp:effectExtent l="0" t="0" r="0" b="1270"/>
              <wp:wrapNone/>
              <wp:docPr id="215" name="Groep 215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216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7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8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19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0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1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2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3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4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5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6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7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29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0FABA6" id="Groep 215" o:spid="_x0000_s1026" style="position:absolute;margin-left:252.4pt;margin-top:-341.3pt;width:252.1pt;height:143.9pt;z-index:-251636736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3QAcMA&#10;AADcAAAADwAAAGRycy9kb3ducmV2LnhtbESPQWvCQBSE74L/YXkFb2ajB5E0qxSpjeCpSSHXR/Y1&#10;G8y+DdltjP/eLRR6HGbmGyY/zrYXE42+c6xgk6QgiBunO24VfFXn9R6ED8gae8ek4EEejoflIsdM&#10;uzt/0lSGVkQI+wwVmBCGTErfGLLoEzcQR+/bjRZDlGMr9Yj3CLe93KbpTlrsOC4YHOhkqLmVP1ZB&#10;fZJ4LYr3av/xcOZWD1wXEyu1epnfXkEEmsN/+K990Qq2mx38nolHQB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/3QAcMAAADcAAAADwAAAAAAAAAAAAAAAACYAgAAZHJzL2Rv&#10;d25yZXYueG1sUEsFBgAAAAAEAAQA9QAAAIgDAAAAAA=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WIMQA&#10;AADcAAAADwAAAGRycy9kb3ducmV2LnhtbESPT2sCMRTE74V+h/AEL0Wz2uKf1ShFEHqTaot4e2ye&#10;2cXNy5JEd/32plDwOMzMb5jlurO1uJEPlWMFo2EGgrhwumKj4OewHcxAhIissXZMCu4UYL16fVli&#10;rl3L33TbRyMShEOOCsoYm1zKUJRkMQxdQ5y8s/MWY5LeSO2xTXBby3GWTaTFitNCiQ1tSiou+6tV&#10;0M53s+MZ/Udt3k/m7Xei76aNSvV73ecCRKQuPsP/7S+tYDyawt+Zd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NliDEAAAA3AAAAA8AAAAAAAAAAAAAAAAAmAIAAGRycy9k&#10;b3ducmV2LnhtbFBLBQYAAAAABAAEAPUAAACJAwAAAAA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5mPL0A&#10;AADcAAAADwAAAGRycy9kb3ducmV2LnhtbERPvQrCMBDeBd8hnOCmqSIi1SgiCg46WAXXsznbYnMp&#10;TWzr25tBcPz4/lebzpSiodoVlhVMxhEI4tTqgjMFt+thtADhPLLG0jIp+JCDzbrfW2GsbcsXahKf&#10;iRDCLkYFufdVLKVLczLoxrYiDtzT1gZ9gHUmdY1tCDelnEbRXBosODTkWNEup/SVvI2CR4Fyz/d5&#10;erq6JmpnyXmrP16p4aDbLkF46vxf/HMftYLpJKwNZ8IRkO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Y5mPL0AAADcAAAADwAAAAAAAAAAAAAAAACYAgAAZHJzL2Rvd25yZXYu&#10;eG1sUEsFBgAAAAAEAAQA9QAAAIIDAAAAAA=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A7FcUA&#10;AADcAAAADwAAAGRycy9kb3ducmV2LnhtbESPzWrDMBCE74G+g9hCb4nsHErjRgltcaG3pEkw9LZI&#10;G9vEWhlL/mmePioUchxm5htmvZ1sIwbqfO1YQbpIQBBrZ2ouFZyOn/MXED4gG2wck4Jf8rDdPMzW&#10;mBk38jcNh1CKCGGfoYIqhDaT0uuKLPqFa4mjd3adxRBlV0rT4RjhtpHLJHmWFmuOCxW29FGRvhx6&#10;q2B/yt+vvd2lBf4UqPPC17bVSj09Tm+vIAJN4R7+b38ZBct0BX9n4hG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DsVxQAAANwAAAAPAAAAAAAAAAAAAAAAAJgCAABkcnMv&#10;ZG93bnJldi54bWxQSwUGAAAAAAQABAD1AAAAig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ySwsAA&#10;AADcAAAADwAAAGRycy9kb3ducmV2LnhtbERPS2vCQBC+C/0PyxR6042htRJdRQShVx9Iexuy0ySY&#10;nQ270xj99e6h4PHjey/Xg2tVTyE2ng1MJxko4tLbhisDp+NuPAcVBdli65kM3CjCevUyWmJh/ZX3&#10;1B+kUimEY4EGapGu0DqWNTmME98RJ+7XB4eSYKi0DXhN4a7VeZbNtMOGU0ONHW1rKi+HP2fg86M5&#10;9+J33bvMw/dFt+UP3aMxb6/DZgFKaJCn+N/9ZQ3keZqfzqQjo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ySwsAAAADcAAAADwAAAAAAAAAAAAAAAACYAgAAZHJzL2Rvd25y&#10;ZXYueG1sUEsFBgAAAAAEAAQA9QAAAIU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V/wcYA&#10;AADcAAAADwAAAGRycy9kb3ducmV2LnhtbESPQWsCMRSE74L/ITyhN826h1K3RmkLpR4KxdVLb8/N&#10;c7Pt5mWbRN36640geBxm5htmvuxtK47kQ+NYwXSSgSCunG64VrDdvI+fQISIrLF1TAr+KcByMRzM&#10;sdDuxGs6lrEWCcKhQAUmxq6QMlSGLIaJ64iTt3feYkzS11J7PCW4bWWeZY/SYsNpwWBHb4aq3/Jg&#10;FZSzP3N+/fpYn3+6XZv7T/3t/Eyph1H/8gwiUh/v4Vt7pRXk+RSuZ9IR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3V/wcYAAADcAAAADwAAAAAAAAAAAAAAAACYAgAAZHJz&#10;L2Rvd25yZXYueG1sUEsFBgAAAAAEAAQA9QAAAIsDAAAAAA=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Ja0cUA&#10;AADcAAAADwAAAGRycy9kb3ducmV2LnhtbESPUUvDQBCE3wX/w7FC3+ylQVTSXosIhUopYi30dZvb&#10;5lJzeyG3pqm/3hOEPg4z8w0zWwy+UT11sQ5sYDLOQBGXwdZcGdh9Lu+fQUVBttgEJgMXirCY397M&#10;sLDhzB/Ub6VSCcKxQANOpC20jqUjj3EcWuLkHUPnUZLsKm07PCe4b3SeZY/aY81pwWFLr47Kr+23&#10;N3A6SP+zfn94GuqVbN5cWO7LSWPM6G54mYISGuQa/m+vrIE8z+HvTDoC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lrRxQAAANwAAAAPAAAAAAAAAAAAAAAAAJgCAABkcnMv&#10;ZG93bnJldi54bWxQSwUGAAAAAAQABAD1AAAAigMAAAAA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OwIsUA&#10;AADcAAAADwAAAGRycy9kb3ducmV2LnhtbESPQWvCQBSE74L/YXlCb7ppClWiawhixUKF1rT3R/aZ&#10;LM2+Ddk1pv++Wyh4HGbmG2aTj7YVA/XeOFbwuEhAEFdOG64VfJYv8xUIH5A1to5JwQ95yLfTyQYz&#10;7W78QcM51CJC2GeooAmhy6T0VUMW/cJ1xNG7uN5iiLKvpe7xFuG2lWmSPEuLhuNCgx3tGqq+z1er&#10;oDiu3sqlP6T70+vwLr+u5jCURqmH2VisQQQawz383z5qBWn6BH9n4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47AixQAAANwAAAAPAAAAAAAAAAAAAAAAAJgCAABkcnMv&#10;ZG93bnJldi54bWxQSwUGAAAAAAQABAD1AAAAigMAAAAA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A2tsIA&#10;AADcAAAADwAAAGRycy9kb3ducmV2LnhtbESPQYvCMBSE74L/ITzBm6YWWUvXKCIUPAm66/3RvG2r&#10;zUtsoq3/frOw4HGYmW+Y9XYwrXhS5xvLChbzBARxaXXDlYLvr2KWgfABWWNrmRS8yMN2Mx6tMde2&#10;5xM9z6ESEcI+RwV1CC6X0pc1GfRz64ij92M7gyHKrpK6wz7CTSvTJPmQBhuOCzU62tdU3s4Po6DP&#10;jv2qCOY4HNzlujxll5e7F0pNJ8PuE0SgIbzD/+2DVpCmS/g7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UDa2wgAAANwAAAAPAAAAAAAAAAAAAAAAAJgCAABkcnMvZG93&#10;bnJldi54bWxQSwUGAAAAAAQABAD1AAAAhwMAAAAA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P+UsUA&#10;AADcAAAADwAAAGRycy9kb3ducmV2LnhtbESPQWsCMRSE70L/Q3gFb5rtilJXoxRF9GSpFfT42Dx3&#10;Fzcv6yZq9Nc3hUKPw8x8w0znwdTiRq2rLCt46ycgiHOrKy4U7L9XvXcQziNrrC2Tggc5mM9eOlPM&#10;tL3zF912vhARwi5DBaX3TSaly0sy6Pq2IY7eybYGfZRtIXWL9wg3tUyTZCQNVhwXSmxoUVJ+3l2N&#10;gs/R0cmwWT5Cfhkexm593g6eiVLd1/AxAeEp+P/wX3ujFaTpEH7PxCM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Y/5SxQAAANwAAAAPAAAAAAAAAAAAAAAAAJgCAABkcnMv&#10;ZG93bnJldi54bWxQSwUGAAAAAAQABAD1AAAAigMAAAAA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Nl2sQA&#10;AADcAAAADwAAAGRycy9kb3ducmV2LnhtbESPQWvCQBSE7wX/w/KE3ppNcpAS3QQVC721tRLo7bH7&#10;mgSzb0N21eiv7wpCj8PMfMOsqsn24kyj7xwryJIUBLF2puNGweH77eUVhA/IBnvHpOBKHqpy9rTC&#10;wrgLf9F5HxoRIewLVNCGMBRSet2SRZ+4gTh6v260GKIcG2lGvES47WWepgtpseO40OJA25b0cX+y&#10;Cj4Pu83tZD+yGn9q1Lvad3bQSj3Pp/USRKAp/Icf7XejIM8XcD8Tj4As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jZdrEAAAA3AAAAA8AAAAAAAAAAAAAAAAAmAIAAGRycy9k&#10;b3ducmV2LnhtbFBLBQYAAAAABAAEAPUAAACJAwAAAAA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mB3sUA&#10;AADcAAAADwAAAGRycy9kb3ducmV2LnhtbESPQWvCQBSE7wX/w/IEL6VuzKGW1DXEFEN71Fq8PrLP&#10;JCT7Nma3Jv333YLQ4zAz3zCbdDKduNHgGssKVssIBHFpdcOVgtPn/ukFhPPIGjvLpOCHHKTb2cMG&#10;E21HPtDt6CsRIOwSVFB73ydSurImg25pe+LgXexg0Ac5VFIPOAa46WQcRc/SYMNhocae8prK9vht&#10;FDwWtqm+zvRm2+LjXK53UZ5dT0ot5lP2CsLT5P/D9/a7VhDHa/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2YHexQAAANwAAAAPAAAAAAAAAAAAAAAAAJgCAABkcnMv&#10;ZG93bnJldi54bWxQSwUGAAAAAAQABAD1AAAAigMAAAAA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gh1b0A&#10;AADcAAAADwAAAGRycy9kb3ducmV2LnhtbERPuwrCMBTdBf8hXMHNphYRqUYRQVAnX0PHS3Nti81N&#10;aWKtf28GwfFw3qtNb2rRUesqywqmUQyCOLe64kLB/bafLEA4j6yxtkwKPuRgsx4OVphq++YLdVdf&#10;iBDCLkUFpfdNKqXLSzLoItsQB+5hW4M+wLaQusV3CDe1TOJ4Lg1WHBpKbGhXUv68voyCfFY8suNp&#10;b5O4Wxyfs0926c+ZUuNRv12C8NT7v/jnPmgFSRLWhjPhCMj1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7Ugh1b0AAADcAAAADwAAAAAAAAAAAAAAAACYAgAAZHJzL2Rvd25yZXYu&#10;eG1sUEsFBgAAAAAEAAQA9QAAAII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yrxMUA&#10;AADcAAAADwAAAGRycy9kb3ducmV2LnhtbESPQWvCQBSE74X+h+UVequbBiqauooULKEHweilt0f2&#10;JRvMvk13txr767uC4HGYmW+YxWq0vTiRD51jBa+TDARx7XTHrYLDfvMyAxEissbeMSm4UIDV8vFh&#10;gYV2Z97RqYqtSBAOBSowMQ6FlKE2ZDFM3ECcvMZ5izFJ30rt8Zzgtpd5lk2lxY7TgsGBPgzVx+rX&#10;Ktg0f3574dlnyY1BW/58V1/7N6Wen8b1O4hIY7yHb+1SK8jzOVzPpCM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PKvExQAAANwAAAAPAAAAAAAAAAAAAAAAAJgCAABkcnMv&#10;ZG93bnJldi54bWxQSwUGAAAAAAQABAD1AAAAigMAAAAA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361" w:rsidRDefault="00E45361" w:rsidP="0093710A">
      <w:r>
        <w:separator/>
      </w:r>
    </w:p>
  </w:footnote>
  <w:footnote w:type="continuationSeparator" w:id="0">
    <w:p w:rsidR="00E45361" w:rsidRDefault="00E45361" w:rsidP="009371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361" w:rsidRDefault="00E45361">
    <w:pPr>
      <w:pStyle w:val="Koptekst"/>
    </w:pP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6672" behindDoc="1" locked="0" layoutInCell="1" allowOverlap="1" wp14:anchorId="5DB99526" wp14:editId="61A51ACD">
              <wp:simplePos x="0" y="0"/>
              <wp:positionH relativeFrom="column">
                <wp:posOffset>3205480</wp:posOffset>
              </wp:positionH>
              <wp:positionV relativeFrom="paragraph">
                <wp:posOffset>3811270</wp:posOffset>
              </wp:positionV>
              <wp:extent cx="3201670" cy="1827530"/>
              <wp:effectExtent l="0" t="0" r="0" b="1270"/>
              <wp:wrapNone/>
              <wp:docPr id="185" name="Groep 185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186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7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8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9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0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1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2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3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4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5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6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7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99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8EC5791" id="Groep 185" o:spid="_x0000_s1026" style="position:absolute;margin-left:252.4pt;margin-top:300.1pt;width:252.1pt;height:143.9pt;z-index:-251639808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Ik+sAA&#10;AADcAAAADwAAAGRycy9kb3ducmV2LnhtbERPS4vCMBC+C/sfwizszaZ6kFKNIuLahT35gF6HZmyK&#10;zaQ02Vr//UYQvM3H95zVZrStGKj3jWMFsyQFQVw53XCt4HL+nmYgfEDW2DomBQ/ysFl/TFaYa3fn&#10;Iw2nUIsYwj5HBSaELpfSV4Ys+sR1xJG7ut5iiLCvpe7xHsNtK+dpupAWG44NBjvaGapupz+roNxJ&#10;/C2K/Tk7PJy5lR2XxcBKfX2O2yWIQGN4i1/uHx3nZwt4PhMvkO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NIk+sAAAADcAAAADwAAAAAAAAAAAAAAAACYAgAAZHJzL2Rvd25y&#10;ZXYueG1sUEsFBgAAAAAEAAQA9QAAAIUDAAAAAA=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Ji28IA&#10;AADcAAAADwAAAGRycy9kb3ducmV2LnhtbERPS2sCMRC+C/6HMEIvUrO2st1ujVIKhd6KL8TbsBmz&#10;i5vJkqTu+u+bQsHbfHzPWa4H24or+dA4VjCfZSCIK6cbNgr2u8/HAkSIyBpbx6TgRgHWq/FoiaV2&#10;PW/ouo1GpBAOJSqoY+xKKUNVk8Uwcx1x4s7OW4wJeiO1xz6F21Y+ZVkuLTacGmrs6KOm6rL9sQr6&#10;1+/ieEa/aM3zyUwPub6ZPir1MBne30BEGuJd/O/+0ml+8QJ/z6QL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4mLbwgAAANwAAAAPAAAAAAAAAAAAAAAAAJgCAABkcnMvZG93&#10;bnJldi54bWxQSwUGAAAAAAQABAD1AAAAhwMAAAAA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GSx8QA&#10;AADcAAAADwAAAGRycy9kb3ducmV2LnhtbESPQWvDMAyF74X9B6PBbo2zMkLI4pYyVuhhOzQt7KrF&#10;WhIWyyF2k/TfT4dBbxLv6b1P5W5xvZpoDJ1nA89JCoq49rbjxsDlfFjnoEJEtth7JgM3CrDbPqxK&#10;LKyf+URTFRslIRwKNNDGOBRah7olhyHxA7FoP350GGUdG21HnCXc9XqTppl22LE0tDjQW0v1b3V1&#10;Br471O/8ldUf5zCl80v1ube3aMzT47J/BRVpiXfz//XRCn4utPKMTK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hksfEAAAA3AAAAA8AAAAAAAAAAAAAAAAAmAIAAGRycy9k&#10;b3ducmV2LnhtbFBLBQYAAAAABAAEAPUAAACJAwAAAAA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/P7sIA&#10;AADcAAAADwAAAGRycy9kb3ducmV2LnhtbERPTWvCQBC9C/0PyxR60008lJi6Sisp9GarIdDbsDtN&#10;QrOzIbua6K93CwVv83ifs95OthNnGnzrWEG6SEAQa2darhWUx/d5BsIHZIOdY1JwIQ/bzcNsjblx&#10;I3/R+RBqEUPY56igCaHPpfS6IYt+4XriyP24wWKIcKilGXCM4baTyyR5lhZbjg0N9rRrSP8eTlbB&#10;Z1m8XU92n1b4XaEuKt/aXiv19Di9voAINIW7+N/9YeL8bAV/z8QL5O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f8/uwgAAANwAAAAPAAAAAAAAAAAAAAAAAJgCAABkcnMvZG93&#10;bnJldi54bWxQSwUGAAAAAAQABAD1AAAAhw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Y6WcQA&#10;AADcAAAADwAAAGRycy9kb3ducmV2LnhtbESPQUsDQQyF74L/YYjQm51VWlvXTosIBa+tpegt7MTd&#10;pTuZZSZuV3+9ORR6S3gv731ZbcbQmYFSbiM7eJgWYIir6FuuHRw+tvdLMFmQPXaRycEvZdisb29W&#10;WPp45h0Ne6mNhnAu0UEj0pfW5qqhgHkae2LVvmMKKLqm2vqEZw0PnX0siicbsGVtaLCnt4aq0/4n&#10;OFjM2+MgcdvPZJk+T7arvugvOze5G19fwAiNcjVfrt+94j8rvj6jE9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2OlnEAAAA3AAAAA8AAAAAAAAAAAAAAAAAmAIAAGRycy9k&#10;b3ducmV2LnhtbFBLBQYAAAAABAAEAPUAAACJAwAAAAA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/XWsMA&#10;AADcAAAADwAAAGRycy9kb3ducmV2LnhtbERPTWsCMRC9C/0PYQq91aweirs1igpiDwVx20tv42bc&#10;bLuZrEmqW3+9EQre5vE+ZzrvbStO5EPjWMFomIEgrpxuuFbw+bF+noAIEVlj65gU/FGA+exhMMVC&#10;uzPv6FTGWqQQDgUqMDF2hZShMmQxDF1HnLiD8xZjgr6W2uM5hdtWjrPsRVpsODUY7GhlqPopf62C&#10;Mj+ay3K72V2+u3079u/6y/lcqafHfvEKIlIf7+J/95tO8/MR3J5JF8j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/XWsMAAADcAAAADwAAAAAAAAAAAAAAAACYAgAAZHJzL2Rv&#10;d25yZXYueG1sUEsFBgAAAAAEAAQA9QAAAIgDAAAAAA=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jySsMA&#10;AADcAAAADwAAAGRycy9kb3ducmV2LnhtbERP30sCQRB+D/wflhF8yz1FtC5XiUAwJEILep1up9vT&#10;29njdjqv/vo2EHybj+/nLNe9r1VHbawCG5iMM1DERbAVlwbe3za3d6CiIFusA5OBH4qwXg1ulpjb&#10;cOY9dQcpVQrhmKMBJ9LkWsfCkcc4Dg1x4r5C61ESbEttWzyncF/raZbNtceKU4PDhp4cFafDtzdw&#10;/JTud/c6W/TVVl6eXdh8FJPamNGwf3wAJdTLVXxxb22afz+F/2fSBXr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jySsMAAADcAAAADwAAAAAAAAAAAAAAAACYAgAAZHJzL2Rv&#10;d25yZXYueG1sUEsFBgAAAAAEAAQA9QAAAIgDAAAAAA=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kYucMA&#10;AADcAAAADwAAAGRycy9kb3ducmV2LnhtbERP32vCMBB+F/Y/hBv4NtMpqOtMi4iKAweb3d6P5taG&#10;NZfSxFr/ezMY+HYf389b5YNtRE+dN44VPE8SEMSl04YrBV/F7mkJwgdkjY1jUnAlD3n2MFphqt2F&#10;P6k/hUrEEPYpKqhDaFMpfVmTRT9xLXHkflxnMUTYVVJ3eInhtpHTJJlLi4ZjQ40tbWoqf09nq2B9&#10;WB6Lhd9Pt+9v/Yf8Ppt9Xxilxo/D+hVEoCHcxf/ug47zX2bw90y8QG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XkYucMAAADcAAAADwAAAAAAAAAAAAAAAACYAgAAZHJzL2Rv&#10;d25yZXYueG1sUEsFBgAAAAAEAAQA9QAAAIgDAAAAAA=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qeLcAA&#10;AADcAAAADwAAAGRycy9kb3ducmV2LnhtbERPS4vCMBC+C/sfwix403RFtHaNIkLBk+DrPjSzbXeb&#10;SbaJtv57Iwje5uN7znLdm0bcqPW1ZQVf4wQEcWF1zaWC8ykfpSB8QNbYWCYFd/KwXn0Mlphp2/GB&#10;bsdQihjCPkMFVQguk9IXFRn0Y+uII/djW4MhwraUusUuhptGTpJkJg3WHBsqdLStqPg7Xo2CLt13&#10;8zyYfb9zl9/pIb3c3X+u1PCz33yDCNSHt/jl3uk4fzGF5zPxAr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8qeLcAAAADcAAAADwAAAAAAAAAAAAAAAACYAgAAZHJzL2Rvd25y&#10;ZXYueG1sUEsFBgAAAAAEAAQA9QAAAIUDAAAAAA=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lWycIA&#10;AADcAAAADwAAAGRycy9kb3ducmV2LnhtbERPTWsCMRC9C/0PYQreNFtFqatRSkX0pNQKehw2093F&#10;zWTdRI3+eiMIvc3jfc5kFkwlLtS40rKCj24CgjizuuRcwe530fkE4TyyxsoyKbiRg9n0rTXBVNsr&#10;/9Bl63MRQ9ilqKDwvk6ldFlBBl3X1sSR+7ONQR9hk0vd4DWGm0r2kmQoDZYcGwqs6bug7Lg9GwWb&#10;4cHJsJrfQnYa7EdueVz374lS7ffwNQbhKfh/8cu90nH+aADPZ+IFcv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+VbJwgAAANwAAAAPAAAAAAAAAAAAAAAAAJgCAABkcnMvZG93&#10;bnJldi54bWxQSwUGAAAAAAQABAD1AAAAhwMAAAAA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nNQcAA&#10;AADcAAAADwAAAGRycy9kb3ducmV2LnhtbERPS4vCMBC+L/gfwgje1lQP4lajqCh4c31Q8DYkY1ts&#10;JqWJWv31G0HY23x8z5nOW1uJOzW+dKxg0E9AEGtnSs4VnI6b7zEIH5ANVo5JwZM8zGedrymmxj14&#10;T/dDyEUMYZ+igiKEOpXS64Is+r6riSN3cY3FEGGTS9PgI4bbSg6TZCQtlhwbCqxpVZC+Hm5Wwe9p&#10;vXzd7G6Q4TlDvc58aWutVK/bLiYgArXhX/xxb02c/zOC9zPxAjn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jnNQcAAAADcAAAADwAAAAAAAAAAAAAAAACYAgAAZHJzL2Rvd25y&#10;ZXYueG1sUEsFBgAAAAAEAAQA9QAAAIUDAAAAAA=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MpRcEA&#10;AADcAAAADwAAAGRycy9kb3ducmV2LnhtbERPTYvCMBC9C/sfwizsRTTdPahbm4qrKHrUVbwOzdgW&#10;m0ltotZ/bwTB2zze5yST1lTiSo0rLSv47kcgiDOrS84V7P4XvREI55E1VpZJwZ0cTNKPToKxtjfe&#10;0HXrcxFC2MWooPC+jqV0WUEGXd/WxIE72sagD7DJpW7wFsJNJX+iaCANlhwaCqxpVlB22l6Mgu7S&#10;lvn+QHN7Wq4P2fAvmk3PO6W+PtvpGISn1r/FL/dKh/m/Q3g+Ey6Q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DKUXBAAAA3AAAAA8AAAAAAAAAAAAAAAAAmAIAAGRycy9kb3du&#10;cmV2LnhtbFBLBQYAAAAABAAEAPUAAACGAwAAAAA=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KJTsQA&#10;AADcAAAADwAAAGRycy9kb3ducmV2LnhtbESPT4vCQAzF7wv7HYYseNtOFVncrqOIIKgn/x16DJ3Y&#10;FjuZ0hlr/fbmIOwt4b2898t8ObhG9dSF2rOBcZKCIi68rbk0cDlvvmegQkS22HgmA08KsFx8fswx&#10;s/7BR+pPsVQSwiFDA1WMbaZ1KCpyGBLfEot29Z3DKGtXatvhQ8Jdoydp+qMd1iwNFba0rqi4ne7O&#10;QDEtr/luv/GTtJ/tbtNnfhwOuTGjr2H1ByrSEP/N7+utFfxfoZVnZAK9e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SiU7EAAAA3AAAAA8AAAAAAAAAAAAAAAAAmAIAAGRycy9k&#10;b3ducmV2LnhtbFBLBQYAAAAABAAEAPUAAACJAwAAAAA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YDX8MA&#10;AADcAAAADwAAAGRycy9kb3ducmV2LnhtbERPTWvCQBC9F/wPywje6qaFiqauUgqW4EEw8eJtyE6y&#10;odnZdHersb++KxR6m8f7nPV2tL24kA+dYwVP8wwEce10x62CU7V7XIIIEVlj75gU3CjAdjN5WGOu&#10;3ZWPdCljK1IIhxwVmBiHXMpQG7IY5m4gTlzjvMWYoG+l9nhN4baXz1m2kBY7Tg0GB3o3VH+W31bB&#10;rvnxhxsvPwpuDNri61zuqxelZtPx7RVEpDH+i//chU7zVyu4P5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YDX8MAAADcAAAADwAAAAAAAAAAAAAAAACYAgAAZHJzL2Rv&#10;d25yZXYueG1sUEsFBgAAAAAEAAQA9QAAAIgDAAAAAA=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75D38C44" wp14:editId="46A223DB">
              <wp:simplePos x="0" y="0"/>
              <wp:positionH relativeFrom="column">
                <wp:posOffset>1270</wp:posOffset>
              </wp:positionH>
              <wp:positionV relativeFrom="paragraph">
                <wp:posOffset>3811414</wp:posOffset>
              </wp:positionV>
              <wp:extent cx="3201670" cy="1827530"/>
              <wp:effectExtent l="0" t="0" r="0" b="1270"/>
              <wp:wrapNone/>
              <wp:docPr id="90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91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2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3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4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5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6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7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8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79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0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1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2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3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4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9983B69" id="Groep 1" o:spid="_x0000_s1026" style="position:absolute;margin-left:.1pt;margin-top:300.1pt;width:252.1pt;height:143.9pt;z-index:-251640832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qcN8IA&#10;AADbAAAADwAAAGRycy9kb3ducmV2LnhtbESPwWrDMBBE74X8g9hCbo2cHkLqRA7FpHGhpyYBXxdr&#10;YxlbK2MptvP3VaHQ4zAzb5j9YbadGGnwjWMF61UCgrhyuuFawfXy8bIF4QOyxs4xKXiQh0O2eNpj&#10;qt3E3zSeQy0ihH2KCkwIfSqlrwxZ9CvXE0fv5gaLIcqhlnrAKcJtJ1+TZCMtNhwXDPaUG6ra890q&#10;KHOJX0VxvGxPD2fasueyGFmp5fP8vgMRaA7/4b/2p1bwtobfL/EHyO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Wpw3wgAAANsAAAAPAAAAAAAAAAAAAAAAAJgCAABkcnMvZG93&#10;bnJldi54bWxQSwUGAAAAAAQABAD1AAAAhwMAAAAA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CxZMMA&#10;AADcAAAADwAAAGRycy9kb3ducmV2LnhtbERPS2sCMRC+F/wPYYReipvVFrWrUaRQ6K3UB9LbsJnN&#10;Lm4mS5K6679vCgVv8/E9Z70dbCuu5EPjWME0y0EQl043bBQcD++TJYgQkTW2jknBjQJsN6OHNRba&#10;9fxF1300IoVwKFBBHWNXSBnKmiyGzHXEiauctxgT9EZqj30Kt62c5flcWmw4NdTY0VtN5WX/YxX0&#10;r5/Lc4X+pTXP3+bpNNc300elHsfDbgUi0hDv4n/3h07zFzP4eyZd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CxZMMAAADcAAAADwAAAAAAAAAAAAAAAACYAgAAZHJzL2Rv&#10;d25yZXYueG1sUEsFBgAAAAAEAAQA9QAAAIgDAAAAAA=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BwkcIA&#10;AADcAAAADwAAAGRycy9kb3ducmV2LnhtbERPTWvCQBC9F/wPywjemk1t0RKziogFD+3BpNDrNDsm&#10;odnZsLsm8d93CwVv83ifk+8m04mBnG8tK3hKUhDEldUt1wo+y7fHVxA+IGvsLJOCG3nYbWcPOWba&#10;jnymoQi1iCHsM1TQhNBnUvqqIYM+sT1x5C7WGQwRulpqh2MMN51cpulKGmw5NjTY06Gh6qe4GgXf&#10;Lcojf62q99IP6fhSfOz1LSi1mE/7DYhAU7iL/90nHeevn+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0HCRwgAAANwAAAAPAAAAAAAAAAAAAAAAAJgCAABkcnMvZG93&#10;bnJldi54bWxQSwUGAAAAAAQABAD1AAAAhwMAAAAA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sQV8IA&#10;AADcAAAADwAAAGRycy9kb3ducmV2LnhtbERPS2vCQBC+F/wPywi91Y1F2hJdRUuE3tpaCXgbdsck&#10;mJ0N2c1Df323UPA2H99zVpvR1qKn1leOFcxnCQhi7UzFhYLjz/7pDYQPyAZrx6TgSh4268nDClPj&#10;Bv6m/hAKEUPYp6igDKFJpfS6JIt+5hriyJ1dazFE2BbStDjEcFvL5yR5kRYrjg0lNvRekr4cOqvg&#10;65jtbp39nOd4ylFnua9so5V6nI7bJYhAY7iL/90fJs5/XcDfM/EC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qxBXwgAAANwAAAAPAAAAAAAAAAAAAAAAAJgCAABkcnMvZG93&#10;bnJldi54bWxQSwUGAAAAAAQABAD1AAAAhw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1/O8AA&#10;AADcAAAADwAAAGRycy9kb3ducmV2LnhtbERPTWvCQBC9F/wPywje6saiVaKrSEHotVpEb0N2TILZ&#10;2bA7jWl/fVcQvM3jfc5q07tGdRRi7dnAZJyBIi68rbk08H3YvS5ARUG22HgmA78UYbMevKwwt/7G&#10;X9TtpVQphGOOBiqRNtc6FhU5jGPfEifu4oNDSTCU2ga8pXDX6Lcse9cOa04NFbb0UVFx3f84A/NZ&#10;fezE79qpLMLpqpviTH/RmNGw3y5BCfXyFD/cnzbNn8/g/ky6QK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E1/O8AAAADcAAAADwAAAAAAAAAAAAAAAACYAgAAZHJzL2Rvd25y&#10;ZXYueG1sUEsFBgAAAAAEAAQA9QAAAIU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qp1MQA&#10;AADcAAAADwAAAGRycy9kb3ducmV2LnhtbERPTWsCMRC9F/ofwhR6q9l6sHU1ii2IHgRx68XbuBk3&#10;q5vJNkl1669vBKG3ebzPGU8724gz+VA7VvDay0AQl07XXCnYfs1f3kGEiKyxcUwKfinAdPL4MMZc&#10;uwtv6FzESqQQDjkqMDG2uZShNGQx9FxLnLiD8xZjgr6S2uMlhdtG9rNsIC3WnBoMtvRpqDwVP1ZB&#10;Mfw214/1YnM9tvum71d65/xQqeenbjYCEamL/+K7e6nT/LcB3J5JF8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KqdTEAAAA3AAAAA8AAAAAAAAAAAAAAAAAmAIAAGRycy9k&#10;b3ducmV2LnhtbFBLBQYAAAAABAAEAPUAAACJAwAAAAA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O3KMMA&#10;AADcAAAADwAAAGRycy9kb3ducmV2LnhtbERPTWvCQBC9F/oflil4qxuLNBJdpRQESylSLfQ6ZqfZ&#10;tNnZkJ3G1F/vCgVv83ifs1gNvlE9dbEObGAyzkARl8HWXBn42K/vZ6CiIFtsApOBP4qwWt7eLLCw&#10;4cjv1O+kUimEY4EGnEhbaB1LRx7jOLTEifsKnUdJsKu07fCYwn2jH7LsUXusOTU4bOnZUfmz+/UG&#10;vg/Sn16303yoN/L24sL6s5w0xozuhqc5KKFBruJ/98am+XkOl2fSBXp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O3KMMAAADcAAAADwAAAAAAAAAAAAAAAACYAgAAZHJzL2Rv&#10;d25yZXYueG1sUEsFBgAAAAAEAAQA9QAAAIgDAAAAAA=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FsMsUA&#10;AADcAAAADwAAAGRycy9kb3ducmV2LnhtbESPQWvCQBCF74X+h2UK3uqmHlRSV5HSikIFa9r7kB2T&#10;xexsyK4x/vvOQfA2w3vz3jeL1eAb1VMXXWADb+MMFHEZrOPKwG/x9ToHFROyxSYwGbhRhNXy+WmB&#10;uQ1X/qH+mColIRxzNFCn1OZax7Imj3EcWmLRTqHzmGTtKm07vEq4b/Qky6bao2NpqLGlj5rK8/Hi&#10;Day38+9iFjeTz/2uP+i/i9v0hTNm9DKs30ElGtLDfL/eWsGfCa08IxPo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0WwyxQAAANwAAAAPAAAAAAAAAAAAAAAAAJgCAABkcnMv&#10;ZG93bnJldi54bWxQSwUGAAAAAAQABAD1AAAAigMAAAAA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fXScAA&#10;AADcAAAADwAAAGRycy9kb3ducmV2LnhtbERPS4vCMBC+C/sfwix403QXWWs1iggFT4Kv+9CMbbWZ&#10;ZJusrf9+Iwje5uN7zmLVm0bcqfW1ZQVf4wQEcWF1zaWC0zEfpSB8QNbYWCYFD/KwWn4MFphp2/Ge&#10;7odQihjCPkMFVQguk9IXFRn0Y+uII3exrcEQYVtK3WIXw00jv5PkRxqsOTZU6GhTUXE7/BkFXbrr&#10;pnkwu37rztfJPj0/3G+u1PCzX89BBOrDW/xyb3WcP53B85l4gV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cfXScAAAADcAAAADwAAAAAAAAAAAAAAAACYAgAAZHJzL2Rvd25y&#10;ZXYueG1sUEsFBgAAAAAEAAQA9QAAAIUDAAAAAA=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djjMYA&#10;AADcAAAADwAAAGRycy9kb3ducmV2LnhtbESPQWsCQQyF74L/YYjgTWetVHTrKGIpemqpLdhj2Im7&#10;izuZ7c6oY399cyj0lvBe3vuyXCfXqCt1ofZsYDLOQBEX3tZcGvj8eBnNQYWIbLHxTAbuFGC96veW&#10;mFt/43e6HmKpJIRDjgaqGNtc61BU5DCMfUss2sl3DqOsXalthzcJd41+yLKZdlizNFTY0rai4ny4&#10;OANvs6+g0/75norvx+Mi7M6v05/MmOEgbZ5ARUrx3/x3vbeCPxd8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djjMYAAADcAAAADwAAAAAAAAAAAAAAAACYAgAAZHJz&#10;L2Rvd25yZXYueG1sUEsFBgAAAAAEAAQA9QAAAIsDAAAAAA=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nD6MIA&#10;AADcAAAADwAAAGRycy9kb3ducmV2LnhtbERPPWvDMBDdA/0P4gLdYtkdSnCshDak0K1pYgzZDulq&#10;m1onYym2m19fFQrZ7vE+r9jNthMjDb51rCBLUhDE2pmWawXl+W21BuEDssHOMSn4IQ+77cOiwNy4&#10;iT9pPIVaxBD2OSpoQuhzKb1uyKJPXE8cuS83WAwRDrU0A04x3HbyKU2fpcWWY0ODPe0b0t+nq1Vw&#10;LA+vt6v9yCq8VKgPlW9tr5V6XM4vGxCB5nAX/7vfTZy/z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cPowgAAANwAAAAPAAAAAAAAAAAAAAAAAJgCAABkcnMvZG93&#10;bnJldi54bWxQSwUGAAAAAAQABAD1AAAAhwMAAAAA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0cAMIA&#10;AADcAAAADwAAAGRycy9kb3ducmV2LnhtbERPTWvCQBC9C/6HZYRexGzqwYaYjahFscdaxeuQHZOQ&#10;7GzMrpr++26h0Ns83udkq8G04kG9qy0reI1iEMSF1TWXCk5fu1kCwnlkja1lUvBNDlb5eJRhqu2T&#10;P+lx9KUIIexSVFB536VSuqIigy6yHXHgrrY36APsS6l7fIZw08p5HC+kwZpDQ4UdbSsqmuPdKJju&#10;bV2eL/Rum/3HpXjbxNv17aTUy2RYL0F4Gvy/+M990GF+MoffZ8IFM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7RwAwgAAANwAAAAPAAAAAAAAAAAAAAAAAJgCAABkcnMvZG93&#10;bnJldi54bWxQSwUGAAAAAAQABAD1AAAAhwMAAAAA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+N4sMA&#10;AADcAAAADwAAAGRycy9kb3ducmV2LnhtbERPTWuDQBC9B/oflin0FtekoYh1DaEQaHpqkh48Du64&#10;iu6suFtj/n23UOhtHu9ziv1iBzHT5DvHCjZJCoK4drpjo+DrelxnIHxA1jg4JgV38rAvH1YF5trd&#10;+EzzJRgRQ9jnqKANYcyl9HVLFn3iRuLINW6yGCKcjNQT3mK4HeQ2TV+kxY5jQ4sjvbVU95dvq6De&#10;maY6fRzdNp2zU7+7V+fls1Lq6XE5vIIItIR/8Z/7Xcf52TP8PhMv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+N4sMAAADcAAAADwAAAAAAAAAAAAAAAACYAgAAZHJzL2Rv&#10;d25yZXYueG1sUEsFBgAAAAAEAAQA9QAAAIg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46HMMA&#10;AADcAAAADwAAAGRycy9kb3ducmV2LnhtbERPTWvCQBC9C/0PyxR6001LW0LqKlJQggeh0UtvQ3aS&#10;DWZn091Vo7/eLRR6m8f7nPlytL04kw+dYwXPswwEce10x62Cw349zUGEiKyxd0wKrhRguXiYzLHQ&#10;7sJfdK5iK1IIhwIVmBiHQspQG7IYZm4gTlzjvMWYoG+l9nhJ4baXL1n2Li12nBoMDvRpqD5WJ6tg&#10;3dz87sr5puTGoC1/vqvt/k2pp8dx9QEi0hj/xX/uUqf5+Sv8PpMu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46HMMAAADcAAAADwAAAAAAAAAAAAAAAACYAgAAZHJzL2Rv&#10;d25yZXYueG1sUEsFBgAAAAAEAAQA9QAAAIgDAAAAAA=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085C3B9A" wp14:editId="6EBF941E">
              <wp:simplePos x="0" y="0"/>
              <wp:positionH relativeFrom="column">
                <wp:posOffset>3205480</wp:posOffset>
              </wp:positionH>
              <wp:positionV relativeFrom="paragraph">
                <wp:posOffset>1991995</wp:posOffset>
              </wp:positionV>
              <wp:extent cx="3201670" cy="1827530"/>
              <wp:effectExtent l="0" t="0" r="0" b="1270"/>
              <wp:wrapNone/>
              <wp:docPr id="75" name="Groep 75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76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7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8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9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0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1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2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3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4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5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6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7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9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888425" id="Groep 75" o:spid="_x0000_s1026" style="position:absolute;margin-left:252.4pt;margin-top:156.85pt;width:252.1pt;height:143.9pt;z-index:-251642880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/iucEA&#10;AADbAAAADwAAAGRycy9kb3ducmV2LnhtbESPQYvCMBSE78L+h/AW9qape1CpRhHZ3QqetEKvj+bZ&#10;FJuX0mRr/fdGEDwOM/MNs9oMthE9db52rGA6SUAQl07XXCk457/jBQgfkDU2jknBnTxs1h+jFaba&#10;3fhI/SlUIkLYp6jAhNCmUvrSkEU/cS1x9C6usxii7CqpO7xFuG3kd5LMpMWa44LBlnaGyuvp3yoo&#10;dhIPWfaTL/7uzlyLlousZ6W+PoftEkSgIbzDr/ZeK5jP4Pkl/gC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/4rnBAAAA2wAAAA8AAAAAAAAAAAAAAAAAmAIAAGRycy9kb3du&#10;cmV2LnhtbFBLBQYAAAAABAAEAPUAAACGAwAAAAA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YNEcMA&#10;AADbAAAADwAAAGRycy9kb3ducmV2LnhtbESPT2sCMRTE7wW/Q3hCL0Wz1qJ2axQpFLxJ/UPp7bF5&#10;Zhc3L0sS3fXbG0HwOMzMb5j5srO1uJAPlWMFo2EGgrhwumKjYL/7GcxAhIissXZMCq4UYLnovcwx&#10;167lX7psoxEJwiFHBWWMTS5lKEqyGIauIU7e0XmLMUlvpPbYJrit5XuWTaTFitNCiQ19l1Sctmer&#10;oP3czP6O6D9qM/43b4eJvpo2KvXa71ZfICJ18Rl+tNdawXQK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YNEcMAAADbAAAADwAAAAAAAAAAAAAAAACYAgAAZHJzL2Rv&#10;d25yZXYueG1sUEsFBgAAAAAEAAQA9QAAAIgDAAAAAA=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5DbMAA&#10;AADbAAAADwAAAGRycy9kb3ducmV2LnhtbERPu2rDMBTdC/kHcQPZajklpMG1bExoIEM61AlkvbVu&#10;bVPryliKH39fDYWOh/NO89l0YqTBtZYVbKMYBHFldcu1gtv19HwA4Tyyxs4yKVjIQZ6tnlJMtJ34&#10;k8bS1yKEsEtQQeN9n0jpqoYMusj2xIH7toNBH+BQSz3gFMJNJ1/ieC8NthwaGuzp2FD1Uz6Mgq8W&#10;5Tvf99Xl6sZ42pUfhV68Upv1XLyB8DT7f/Gf+6wVvIax4Uv4ATL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5DbMAAAADbAAAADwAAAAAAAAAAAAAAAACYAgAAZHJzL2Rvd25y&#10;ZXYueG1sUEsFBgAAAAAEAAQA9QAAAIUDAAAAAA=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1/ssIA&#10;AADbAAAADwAAAGRycy9kb3ducmV2LnhtbESPT4vCMBTE74LfITzBm6Z6WLVrFBUXvPmXwt4eydu2&#10;bPNSmqjd/fRGEDwOM/MbZr5sbSVu1PjSsYLRMAFBrJ0pOVdwOX8NpiB8QDZYOSYFf+Rhueh25pga&#10;d+cj3U4hFxHCPkUFRQh1KqXXBVn0Q1cTR+/HNRZDlE0uTYP3CLeVHCfJh7RYclwosKZNQfr3dLUK&#10;Dpft+v9q96MMvzPU28yXttZK9Xvt6hNEoDa8w6/2ziiYzOD5Jf4A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3X+ywgAAANsAAAAPAAAAAAAAAAAAAAAAAJgCAABkcnMvZG93&#10;bnJldi54bWxQSwUGAAAAAAQABAD1AAAAhw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FboL8A&#10;AADbAAAADwAAAGRycy9kb3ducmV2LnhtbERPTWvCQBC9C/6HZQre6qbF1pC6ESkIXrWl1NuQnSYh&#10;2dmwO8a0v949FDw+3vdmO7lejRRi69nA0zIDRVx523Jt4PNj/5iDioJssfdMBn4pwraczzZYWH/l&#10;I40nqVUK4ViggUZkKLSOVUMO49IPxIn78cGhJBhqbQNeU7jr9XOWvWqHLaeGBgd6b6jqThdnYP3S&#10;fo3i98NK8vDd6b460180ZvEw7d5ACU1yF/+7D9ZAntanL+kH6PI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4VugvwAAANsAAAAPAAAAAAAAAAAAAAAAAJgCAABkcnMvZG93bnJl&#10;di54bWxQSwUGAAAAAAQABAD1AAAAhAMAAAAA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lLocUA&#10;AADbAAAADwAAAGRycy9kb3ducmV2LnhtbESPQWsCMRSE70L/Q3hCb92sHkS3RtFC0UOhuPbS2+vm&#10;uVndvGyTqFt/fVMoeBxm5htmvuxtKy7kQ+NYwSjLQRBXTjdcK/jYvz5NQYSIrLF1TAp+KMBy8TCY&#10;Y6HdlXd0KWMtEoRDgQpMjF0hZagMWQyZ64iTd3DeYkzS11J7vCa4beU4zyfSYsNpwWBHL4aqU3m2&#10;CsrZt7mt3ze727H7asf+TX86P1PqcdivnkFE6uM9/N/eagXTEfx9S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uUuhxQAAANsAAAAPAAAAAAAAAAAAAAAAAJgCAABkcnMv&#10;ZG93bnJldi54bWxQSwUGAAAAAAQABAD1AAAAigMAAAAA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U6sMQA&#10;AADbAAAADwAAAGRycy9kb3ducmV2LnhtbESPUUvDQBCE34X+h2MLvtlLgmiJvZZSKFRExFro65pb&#10;c7G5vZDbptFf7wmCj8PMfMMsVqNv1UB9bAIbyGcZKOIq2IZrA4e37c0cVBRki21gMvBFEVbLydUC&#10;Sxsu/ErDXmqVIBxLNOBEulLrWDnyGGehI07eR+g9SpJ9rW2PlwT3rS6y7E57bDgtOOxo46g67c/e&#10;wOe7DN9PL7f3Y7OT50cXtscqb425no7rB1BCo/yH/9o7a2BewO+X9AP0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FOrDEAAAA2wAAAA8AAAAAAAAAAAAAAAAAmAIAAGRycy9k&#10;b3ducmV2LnhtbFBLBQYAAAAABAAEAPUAAACJAwAAAAA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6BucMA&#10;AADbAAAADwAAAGRycy9kb3ducmV2LnhtbESPQWvCQBSE74L/YXlCb7qphRqiq4hYsaDQmvb+yD6T&#10;pdm3IbvG9N+7guBxmJlvmMWqt7XoqPXGsYLXSQKCuHDacKngJ/8YpyB8QNZYOyYF/+RhtRwOFphp&#10;d+Vv6k6hFBHCPkMFVQhNJqUvKrLoJ64hjt7ZtRZDlG0pdYvXCLe1nCbJu7RoOC5U2NCmouLvdLEK&#10;1vv0kM/8bro9fnZf8vdidl1ulHoZ9es5iEB9eIYf7b1WkL7B/Uv8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6BucMAAADbAAAADwAAAAAAAAAAAAAAAACYAgAAZHJzL2Rv&#10;d25yZXYueG1sUEsFBgAAAAAEAAQA9QAAAIgDAAAAAA=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CqBsEA&#10;AADbAAAADwAAAGRycy9kb3ducmV2LnhtbESPT4vCMBTE74LfIbwFb2u6Im6pRlmEgifBf/dH82zr&#10;Ni+xibZ+eyMIHoeZ+Q2zWPWmEXdqfW1Zwc84AUFcWF1zqeB4yL9TED4ga2wsk4IHeVgth4MFZtp2&#10;vKP7PpQiQthnqKAKwWVS+qIig35sHXH0zrY1GKJsS6lb7CLcNHKSJDNpsOa4UKGjdUXF//5mFHTp&#10;tvvNg9n2G3e6THfp6eGuuVKjr/5vDiJQHz7hd3ujFaRTeH2JP0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1wqgbBAAAA2wAAAA8AAAAAAAAAAAAAAAAAmAIAAGRycy9kb3du&#10;cmV2LnhtbFBLBQYAAAAABAAEAPUAAACGAwAAAAA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9msQA&#10;AADbAAAADwAAAGRycy9kb3ducmV2LnhtbESPQWsCMRSE7wX/Q3hCbzWrRbFbo4gielKqQnt8bJ67&#10;i5uXdRM1+uuNIPQ4zMw3zGgSTCUu1LjSsoJuJwFBnFldcq5gv1t8DEE4j6yxskwKbuRgMm69jTDV&#10;9so/dNn6XEQIuxQVFN7XqZQuK8ig69iaOHoH2xj0UTa51A1eI9xUspckA2mw5LhQYE2zgrLj9mwU&#10;bAZ/TobV/BayU//3yy2P6897otR7O0y/QXgK/j/8aq+0gmEfnl/iD5Dj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bfZrEAAAA2wAAAA8AAAAAAAAAAAAAAAAAmAIAAGRycy9k&#10;b3ducmV2LnhtbFBLBQYAAAAABAAEAPUAAACJAwAAAAA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eb58IA&#10;AADbAAAADwAAAGRycy9kb3ducmV2LnhtbESPT4vCMBTE74LfITxhb5q6B5FqWtzFhb2t/yh4eyTP&#10;tti8lCZq109vBMHjMDO/YZZ5bxtxpc7XjhVMJwkIYu1MzaWCw/5nPAfhA7LBxjEp+CcPeTYcLDE1&#10;7sZbuu5CKSKEfYoKqhDaVEqvK7LoJ64ljt7JdRZDlF0pTYe3CLeN/EySmbRYc1yosKXvivR5d7EK&#10;Nof11/1i/6YFHgvU68LXttVKfYz61QJEoD68w6/2r1Ewn8HzS/wBMn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l5vnwgAAANsAAAAPAAAAAAAAAAAAAAAAAJgCAABkcnMvZG93&#10;bnJldi54bWxQSwUGAAAAAAQABAD1AAAAhwMAAAAA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DsgsIA&#10;AADbAAAADwAAAGRycy9kb3ducmV2LnhtbESPQYvCMBSE78L+h/AWvIimelDpGktVFD3qKl4fzdu2&#10;2LzUJmr990YQ9jjMzDfMLGlNJe7UuNKyguEgAkGcWV1yruD4u+5PQTiPrLGyTAqe5CCZf3VmGGv7&#10;4D3dDz4XAcIuRgWF93UspcsKMugGtiYO3p9tDPogm1zqBh8Bbio5iqKxNFhyWCiwpmVB2eVwMwp6&#10;G1vmpzOt7GWzO2eTRbRMr0elut9t+gPCU+v/w5/2ViuYTuD9Jfw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4OyCwgAAANsAAAAPAAAAAAAAAAAAAAAAAJgCAABkcnMvZG93&#10;bnJldi54bWxQSwUGAAAAAAQABAD1AAAAhwMAAAAA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TOGL0A&#10;AADbAAAADwAAAGRycy9kb3ducmV2LnhtbERPuwrCMBTdBf8hXMHNpopIqUYRQVAnX0PHS3Nti81N&#10;aWKtf28GwfFw3qtNb2rRUesqywqmUQyCOLe64kLB/bafJCCcR9ZYWyYFH3KwWQ8HK0y1ffOFuqsv&#10;RAhhl6KC0vsmldLlJRl0kW2IA/ewrUEfYFtI3eI7hJtazuJ4IQ1WHBpKbGhXUv68voyCfF48suNp&#10;b2dxlxyf80926c+ZUuNRv12C8NT7v/jnPmgFSRgbvoQfIN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hTOGL0AAADbAAAADwAAAAAAAAAAAAAAAACYAgAAZHJzL2Rvd25yZXYu&#10;eG1sUEsFBgAAAAAEAAQA9QAAAII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6aycQA&#10;AADbAAAADwAAAGRycy9kb3ducmV2LnhtbESPQWvCQBSE74X+h+UVeqsbC0qauooISuhBMHrp7ZF9&#10;yYZm38bdrcb++q5Q6HGYmW+YxWq0vbiQD51jBdNJBoK4drrjVsHpuH3JQYSIrLF3TApuFGC1fHxY&#10;YKHdlQ90qWIrEoRDgQpMjEMhZagNWQwTNxAnr3HeYkzSt1J7vCa47eVrls2lxY7TgsGBNobqr+rb&#10;Ktg2P35/43xXcmPQlufP6uM4U+r5aVy/g4g0xv/wX7vUCvI3uH9JP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OmsnEAAAA2wAAAA8AAAAAAAAAAAAAAAAAmAIAAGRycy9k&#10;b3ducmV2LnhtbFBLBQYAAAAABAAEAPUAAACJAwAAAAA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2576" behindDoc="1" locked="0" layoutInCell="1" allowOverlap="1" wp14:anchorId="744EF704" wp14:editId="27AE8F63">
              <wp:simplePos x="0" y="0"/>
              <wp:positionH relativeFrom="column">
                <wp:posOffset>1270</wp:posOffset>
              </wp:positionH>
              <wp:positionV relativeFrom="paragraph">
                <wp:posOffset>1992467</wp:posOffset>
              </wp:positionV>
              <wp:extent cx="3201670" cy="1827530"/>
              <wp:effectExtent l="0" t="0" r="0" b="1270"/>
              <wp:wrapNone/>
              <wp:docPr id="40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0" cy="1827530"/>
                        <a:chOff x="0" y="0"/>
                        <a:chExt cx="3201671" cy="1827532"/>
                      </a:xfrm>
                    </wpg:grpSpPr>
                    <wps:wsp>
                      <wps:cNvPr id="41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2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3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4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5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6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7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8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9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0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1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2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3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4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1825FC" id="Groep 1" o:spid="_x0000_s1026" style="position:absolute;margin-left:.1pt;margin-top:156.9pt;width:252.1pt;height:143.9pt;z-index:-251643904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qwcMEA&#10;AADbAAAADwAAAGRycy9kb3ducmV2LnhtbESPQYvCMBSE74L/ITxhb5oqyyJdo4ioFTytFXp9NG+b&#10;YvNSmljrvzfCwh6HmfmGWW0G24ieOl87VjCfJSCIS6drrhRc88N0CcIHZI2NY1LwJA+b9Xi0wlS7&#10;B/9QfwmViBD2KSowIbSplL40ZNHPXEscvV/XWQxRdpXUHT4i3DZykSRf0mLNccFgSztD5e1ytwqK&#10;ncRzlu3z5fHpzK1ouch6VupjMmy/QQQawn/4r33SCj7n8P4Sf4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6sHDBAAAA2wAAAA8AAAAAAAAAAAAAAAAAmAIAAGRycy9kb3du&#10;cmV2LnhtbFBLBQYAAAAABAAEAPUAAACGAwAAAAA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g4VMQA&#10;AADbAAAADwAAAGRycy9kb3ducmV2LnhtbESPzWrDMBCE74W+g9hCL6WRmwSTulZCKQR6C/kppbfF&#10;Wsum1spISuy8fRQI5DjMzDdMuRptJ07kQ+tYwdskA0FcOd2yUXDYr18XIEJE1tg5JgVnCrBaPj6U&#10;WGg38JZOu2hEgnAoUEETY19IGaqGLIaJ64mTVztvMSbpjdQehwS3nZxmWS4ttpwWGuzpq6Hqf3e0&#10;Cob3zeK3Rj/vzOzPvPzk+myGqNTz0/j5ASLSGO/hW/tbK8incP2SfoB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oOFTEAAAA2wAAAA8AAAAAAAAAAAAAAAAAmAIAAGRycy9k&#10;b3ducmV2LnhtbFBLBQYAAAAABAAEAPUAAACJAwAAAAA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NHwMIA&#10;AADbAAAADwAAAGRycy9kb3ducmV2LnhtbESPQYvCMBSE74L/ITxhb5q6K0WqUUQUPOhhW8Hrs3m2&#10;xealNNm2/nuzsLDHYWa+YdbbwdSio9ZVlhXMZxEI4tzqigsF1+w4XYJwHlljbZkUvMjBdjMerTHR&#10;tudv6lJfiABhl6CC0vsmkdLlJRl0M9sQB+9hW4M+yLaQusU+wE0tP6MolgYrDgslNrQvKX+mP0bB&#10;vUJ54FucnzPXRf0ivez0yyv1MRl2KxCeBv8f/muftIL4C36/hB8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80fAwgAAANsAAAAPAAAAAAAAAAAAAAAAAJgCAABkcnMvZG93&#10;bnJldi54bWxQSwUGAAAAAAQABAD1AAAAhwMAAAAA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G8cQA&#10;AADbAAAADwAAAGRycy9kb3ducmV2LnhtbESPQWvCQBSE70L/w/IKvekmUoKkrtJKCr3Zagj09th9&#10;TUKzb0N2NdFf7xYKHoeZ+YZZbyfbiTMNvnWsIF0kIIi1My3XCsrj+3wFwgdkg51jUnAhD9vNw2yN&#10;uXEjf9H5EGoRIexzVNCE0OdSet2QRb9wPXH0ftxgMUQ51NIMOEa47eQySTJpseW40GBPu4b07+Fk&#10;FXyWxdv1ZPdphd8V6qLyre21Uk+P0+sLiEBTuIf/2x9GQfYMf1/iD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FRvHEAAAA2wAAAA8AAAAAAAAAAAAAAAAAmAIAAGRycy9k&#10;b3ducmV2LnhtbFBLBQYAAAAABAAEAPUAAACJAwAAAAA=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oewsIA&#10;AADbAAAADwAAAGRycy9kb3ducmV2LnhtbESPX2vCQBDE3wt+h2OFvtWL4j+ip4gg+FpbRN+W3JoE&#10;c3vhbo1pP32vUOjjMDO/Ydbb3jWqoxBrzwbGowwUceFtzaWBz4/D2xJUFGSLjWcy8EURtpvByxpz&#10;65/8Tt1JSpUgHHM0UIm0udaxqMhhHPmWOHk3HxxKkqHUNuAzwV2jJ1k21w5rTgsVtrSvqLifHs7A&#10;YlafO/GHdirLcLnrprjSdzTmddjvVqCEevkP/7WP1sB8Br9f0g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mh7CwgAAANsAAAAPAAAAAAAAAAAAAAAAAJgCAABkcnMvZG93&#10;bnJldi54bWxQSwUGAAAAAAQABAD1AAAAhwMAAAAA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1L8UA&#10;AADbAAAADwAAAGRycy9kb3ducmV2LnhtbESPQWsCMRSE74X+h/AEb5rVw1K3RmkLoodCcdtLb8/N&#10;c7Pt5mVNom799UYQehxm5htmvuxtK07kQ+NYwWScgSCunG64VvD1uRo9gQgRWWPrmBT8UYDl4vFh&#10;joV2Z97SqYy1SBAOBSowMXaFlKEyZDGMXUecvL3zFmOSvpba4znBbSunWZZLiw2nBYMdvRmqfsuj&#10;VVDODuby+rHeXn66XTv17/rb+ZlSw0H/8gwiUh//w/f2RivIc7h9S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DUvxQAAANsAAAAPAAAAAAAAAAAAAAAAAJgCAABkcnMv&#10;ZG93bnJldi54bWxQSwUGAAAAAAQABAD1AAAAigMAAAAA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5/0sQA&#10;AADbAAAADwAAAGRycy9kb3ducmV2LnhtbESPUWvCQBCE3wX/w7FC3/RiES2pp4ggKKVItdDXbW6b&#10;S5vbC7ltTPvre0LBx2FmvmGW697XqqM2VoENTCcZKOIi2IpLA6/n3fgBVBRki3VgMvBDEdar4WCJ&#10;uQ0XfqHuJKVKEI45GnAiTa51LBx5jJPQECfvI7QeJcm21LbFS4L7Wt9n2Vx7rDgtOGxo66j4On17&#10;A5/v0v0+HWeLvtrL88GF3VsxrY25G/WbR1BCvdzC/+29NTBfwPVL+gF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+f9LEAAAA2wAAAA8AAAAAAAAAAAAAAAAAmAIAAGRycy9k&#10;b3ducmV2LnhtbFBLBQYAAAAABAAEAPUAAACJAwAAAAA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b1MsEA&#10;AADbAAAADwAAAGRycy9kb3ducmV2LnhtbERPz2vCMBS+D/wfwhO8rek8dFIbRYZKhQ02O++P5tkG&#10;m5fSxNr998thsOPH97vYTrYTIw3eOFbwkqQgiGunDTcKvqvD8wqED8gaO8ek4Ic8bDezpwJz7R78&#10;ReM5NCKGsM9RQRtCn0vp65Ys+sT1xJG7usFiiHBopB7wEcNtJ5dpmkmLhmNDiz29tVTfznerYFeu&#10;3qtXf1zuP07jp7zczXGsjFKL+bRbgwg0hX/xn7vUCrI4Nn6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G9TLBAAAA2wAAAA8AAAAAAAAAAAAAAAAAmAIAAGRycy9kb3du&#10;cmV2LnhtbFBLBQYAAAAABAAEAPUAAACGAwAAAAA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3jYsEA&#10;AADbAAAADwAAAGRycy9kb3ducmV2LnhtbESPQYvCMBSE74L/ITzBm6aKuLVrFBEKngRdvT+at213&#10;m5fYRFv/vREW9jjMzDfMetubRjyo9bVlBbNpAoK4sLrmUsHlK5+kIHxA1thYJgVP8rDdDAdrzLTt&#10;+ESPcyhFhLDPUEEVgsuk9EVFBv3UOuLofdvWYIiyLaVusYtw08h5kiylwZrjQoWO9hUVv+e7UdCl&#10;x+4jD+bYH9z1Z3FKr093y5Uaj/rdJ4hAffgP/7UPWsFyBe8v8Q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942LBAAAA2wAAAA8AAAAAAAAAAAAAAAAAmAIAAGRycy9kb3du&#10;cmV2LnhtbFBLBQYAAAAABAAEAPUAAACGAwAAAAA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muJcEA&#10;AADbAAAADwAAAGRycy9kb3ducmV2LnhtbERPy2oCMRTdC/5DuEJ3NaNSH6NRpCK6slQFXV4m15nB&#10;yc10kmrs15tFweXhvGeLYCpxo8aVlhX0ugkI4szqknMFx8P6fQzCeWSNlWVS8CAHi3m7NcNU2zt/&#10;023vcxFD2KWooPC+TqV0WUEGXdfWxJG72Magj7DJpW7wHsNNJftJMpQGS44NBdb0WVB23f8aBV/D&#10;s5Nhu3qE7OfjNHGb627wlyj11gnLKQhPwb/E/+6tVjCK6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5riXBAAAA2wAAAA8AAAAAAAAAAAAAAAAAmAIAAGRycy9kb3du&#10;cmV2LnhtbFBLBQYAAAAABAAEAPUAAACGAwAAAAA=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ztMIA&#10;AADbAAAADwAAAGRycy9kb3ducmV2LnhtbESPQYvCMBSE74L/ITzBm6bdgy7VKCoueFt1pbC3R/Js&#10;i81LaaLW/fVGEPY4zMw3zHzZ2VrcqPWVYwXpOAFBrJ2puFBw+vkafYLwAdlg7ZgUPMjDctHvzTEz&#10;7s4Huh1DISKEfYYKyhCaTEqvS7Lox64hjt7ZtRZDlG0hTYv3CLe1/EiSibRYcVwosaFNSfpyvFoF&#10;+9N2/Xe132mOvznqbe4r22ilhoNuNQMRqAv/4Xd7ZxRMU3h9iT9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q3O0wgAAANsAAAAPAAAAAAAAAAAAAAAAAJgCAABkcnMvZG93&#10;bnJldi54bWxQSwUGAAAAAAQABAD1AAAAhwMAAAAA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I/PcQA&#10;AADbAAAADwAAAGRycy9kb3ducmV2LnhtbESPzWvCQBTE74L/w/IKXqTZ1EOV1FX8wKDH+kGuj+xr&#10;Esy+TbOrif99Vyh4HGbmN8x82Zta3Kl1lWUFH1EMgji3uuJCwfm0e5+BcB5ZY22ZFDzIwXIxHMwx&#10;0bbjb7offSEChF2CCkrvm0RKl5dk0EW2IQ7ej20N+iDbQuoWuwA3tZzE8ac0WHFYKLGhTUn59Xgz&#10;CsaprYpLRlt7TQ9ZPl3Hm9XvWanRW7/6AuGp96/wf3uvFUwn8PwSf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CPz3EAAAA2wAAAA8AAAAAAAAAAAAAAAAAmAIAAGRycy9k&#10;b3ducmV2LnhtbFBLBQYAAAAABAAEAPUAAACJAwAAAAA=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UsTsMA&#10;AADbAAAADwAAAGRycy9kb3ducmV2LnhtbESPT4vCMBTE74LfIbwFb5quyipdUxFBUE/+2UOPj+bZ&#10;ljYvpYm1fnsjCHscZuY3zGrdm1p01LrSsoLvSQSCOLO65FzB33U3XoJwHlljbZkUPMnBOhkOVhhr&#10;++AzdRefiwBhF6OCwvsmltJlBRl0E9sQB+9mW4M+yDaXusVHgJtaTqPoRxosOSwU2NC2oKy63I2C&#10;bJ7f0sNxZ6dRtzxU82d67k+pUqOvfvMLwlPv/8Of9l4rWMzg/SX8AJ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UsTsMAAADbAAAADwAAAAAAAAAAAAAAAACYAgAAZHJzL2Rv&#10;d25yZXYueG1sUEsFBgAAAAAEAAQA9QAAAIg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pFcMQA&#10;AADbAAAADwAAAGRycy9kb3ducmV2LnhtbESPQWsCMRSE7wX/Q3gFbzXbUq1sjSKCZfEguPbS22Pz&#10;drN087Imqa7+elMo9DjMzDfMYjXYTpzJh9axgudJBoK4crrlRsHncfs0BxEissbOMSm4UoDVcvSw&#10;wFy7Cx/oXMZGJAiHHBWYGPtcylAZshgmridOXu28xZikb6T2eElw28mXLJtJiy2nBYM9bQxV3+WP&#10;VbCtb35/5flHwbVBW5y+yt1xqtT4cVi/g4g0xP/wX7vQCt5e4fdL+gF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aRXDEAAAA2wAAAA8AAAAAAAAAAAAAAAAAmAIAAGRycy9k&#10;b3ducmV2LnhtbFBLBQYAAAAABAAEAPUAAACJAwAAAAA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70528" behindDoc="1" locked="0" layoutInCell="1" allowOverlap="1" wp14:anchorId="57E8C83A" wp14:editId="3147B9C5">
              <wp:simplePos x="0" y="0"/>
              <wp:positionH relativeFrom="column">
                <wp:posOffset>3205480</wp:posOffset>
              </wp:positionH>
              <wp:positionV relativeFrom="paragraph">
                <wp:posOffset>173355</wp:posOffset>
              </wp:positionV>
              <wp:extent cx="3201671" cy="1827532"/>
              <wp:effectExtent l="0" t="0" r="0" b="1270"/>
              <wp:wrapNone/>
              <wp:docPr id="1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1" cy="1827532"/>
                        <a:chOff x="0" y="0"/>
                        <a:chExt cx="3201671" cy="1827532"/>
                      </a:xfrm>
                    </wpg:grpSpPr>
                    <wps:wsp>
                      <wps:cNvPr id="17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7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8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9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0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1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2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3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4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5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6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7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9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AA44A2" id="Groep 1" o:spid="_x0000_s1026" style="position:absolute;margin-left:252.4pt;margin-top:13.65pt;width:252.1pt;height:143.9pt;z-index:-251645952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igr8A&#10;AADbAAAADwAAAGRycy9kb3ducmV2LnhtbERPTYvCMBC9C/sfwgh701QPq1SjLLJuBU9aodehmW2K&#10;zaQ02Vr/vREEb/N4n7PeDrYRPXW+dqxgNk1AEJdO11wpuOT7yRKED8gaG8ek4E4etpuP0RpT7W58&#10;ov4cKhFD2KeowITQplL60pBFP3UtceT+XGcxRNhVUnd4i+G2kfMk+ZIWa44NBlvaGSqv53+roNhJ&#10;PGbZT778vTtzLVousp6V+hwP3ysQgYbwFr/cBx3nL+D5SzxAbh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6LKKCvwAAANsAAAAPAAAAAAAAAAAAAAAAAJgCAABkcnMvZG93bnJl&#10;di54bWxQSwUGAAAAAAQABAD1AAAAhAMAAAAA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UiDMMA&#10;AADbAAAADwAAAGRycy9kb3ducmV2LnhtbESPQWsCMRSE70L/Q3gFL1KzVbG6NUoRBG+ibSneHptn&#10;dunmZUmiu/57Iwgeh5n5hlmsOluLC/lQOVbwPsxAEBdOV2wU/Hxv3mYgQkTWWDsmBVcKsFq+9BaY&#10;a9fyni6HaESCcMhRQRljk0sZipIshqFriJN3ct5iTNIbqT22CW5rOcqyqbRYcVoosaF1ScX/4WwV&#10;tPPd7O+EflKb8dEMfqf6atqoVP+1+/oEEamLz/CjvdUKRh9w/5J+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UiDMMAAADbAAAADwAAAAAAAAAAAAAAAACYAgAAZHJzL2Rv&#10;d25yZXYueG1sUEsFBgAAAAAEAAQA9QAAAIgDAAAAAA=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1scbwA&#10;AADbAAAADwAAAGRycy9kb3ducmV2LnhtbERPvQrCMBDeBd8hnOCmqSIi1SgiCg46WAXXsznbYnMp&#10;TWzr25tBcPz4/lebzpSiodoVlhVMxhEI4tTqgjMFt+thtADhPLLG0jIp+JCDzbrfW2GsbcsXahKf&#10;iRDCLkYFufdVLKVLczLoxrYiDtzT1gZ9gHUmdY1tCDelnEbRXBosODTkWNEup/SVvI2CR4Fyz/d5&#10;erq6JmpnyXmrP16p4aDbLkF46vxf/HMftYJpGBu+hB8g1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mPWxxvAAAANsAAAAPAAAAAAAAAAAAAAAAAJgCAABkcnMvZG93bnJldi54&#10;bWxQSwUGAAAAAAQABAD1AAAAgQMAAAAA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5Qr8MA&#10;AADbAAAADwAAAGRycy9kb3ducmV2LnhtbESPS2vDMBCE74X+B7GF3Bo5OZTWiRLa4EBvzQtDbou0&#10;sU2slbHkR/rro0Kgx2FmvmGW69HWoqfWV44VzKYJCGLtTMWFgtNx+/oOwgdkg7VjUnAjD+vV89MS&#10;U+MG3lN/CIWIEPYpKihDaFIpvS7Jop+6hjh6F9daDFG2hTQtDhFuazlPkjdpseK4UGJDm5L09dBZ&#10;BbtT9vXb2Z9ZjuccdZb7yjZaqcnL+LkAEWgM/+FH+9somH/A35f4A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5Qr8MAAADbAAAADwAAAAAAAAAAAAAAAACYAgAAZHJzL2Rv&#10;d25yZXYueG1sUEsFBgAAAAAEAAQA9QAAAIgDAAAAAA==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6SR8AA&#10;AADbAAAADwAAAGRycy9kb3ducmV2LnhtbERPTWvCQBC9F/oflil4q5tWayXNKkUQvGpF2tuQnSYh&#10;2dmwO8bYX989CB4f77tYj65TA4XYeDbwMs1AEZfeNlwZOH5tn5egoiBb7DyTgStFWK8eHwrMrb/w&#10;noaDVCqFcMzRQC3S51rHsiaHcep74sT9+uBQEgyVtgEvKdx1+jXLFtphw6mhxp42NZXt4ewMvL81&#10;p0H8tp/LMny3uit/6C8aM3kaPz9ACY1yF9/cO2tgltanL+kH6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F6SR8AAAADbAAAADwAAAAAAAAAAAAAAAACYAgAAZHJzL2Rvd25y&#10;ZXYueG1sUEsFBgAAAAAEAAQA9QAAAIUDAAAAAA=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aCRsUA&#10;AADbAAAADwAAAGRycy9kb3ducmV2LnhtbESPQWsCMRSE70L/Q3iF3jSrQqmrUdqC2ENB3Hrx9tw8&#10;N2s3L2uS6tZf3whCj8PMfMPMFp1txJl8qB0rGA4yEMSl0zVXCrZfy/4LiBCRNTaOScEvBVjMH3oz&#10;zLW78IbORaxEgnDIUYGJsc2lDKUhi2HgWuLkHZy3GJP0ldQeLwluGznKsmdpsea0YLCld0Pld/Fj&#10;FRSTk7m+rVeb67HdNyP/qXfOT5R6euxepyAidfE/fG9/aAXjIdy+p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BoJGxQAAANsAAAAPAAAAAAAAAAAAAAAAAJgCAABkcnMv&#10;ZG93bnJldi54bWxQSwUGAAAAAAQABAD1AAAAigMAAAAA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zV8UA&#10;AADbAAAADwAAAGRycy9kb3ducmV2LnhtbESPX0vDQBDE34V+h2MLfbOX/qFK7LWIUKgUkVbB1zW3&#10;5tLm9kJuTaOf3hMKfRxm5jfMct37WnXUxiqwgck4A0VcBFtxaeD9bXN7DyoKssU6MBn4oQjr1eBm&#10;ibkNZ95Td5BSJQjHHA04kSbXOhaOPMZxaIiT9xVaj5JkW2rb4jnBfa2nWbbQHitOCw4benJUnA7f&#10;3sDxU7rf3ev8rq+28vLswuajmNTGjIb94wMooV6u4Ut7aw3MpvD/Jf0Av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evNXxQAAANsAAAAPAAAAAAAAAAAAAAAAAJgCAABkcnMv&#10;ZG93bnJldi54bWxQSwUGAAAAAAQABAD1AAAAigMAAAAA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FIXsQA&#10;AADbAAAADwAAAGRycy9kb3ducmV2LnhtbESPQWvCQBSE7wX/w/KE3urGCFVSVwnSigUFNfb+yL4m&#10;S7NvQ3aN6b93CwWPw8x8wyzXg21ET503jhVMJwkI4tJpw5WCS/HxsgDhA7LGxjEp+CUP69XoaYmZ&#10;djc+UX8OlYgQ9hkqqENoMyl9WZNFP3EtcfS+XWcxRNlVUnd4i3DbyDRJXqVFw3GhxpY2NZU/56tV&#10;kO8W+2Lut+n74bM/yq+r2faFUep5PORvIAIN4RH+b++0gtkM/r7EH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RSF7EAAAA2wAAAA8AAAAAAAAAAAAAAAAAmAIAAGRycy9k&#10;b3ducmV2LnhtbFBLBQYAAAAABAAEAPUAAACJAwAAAAA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9j4cMA&#10;AADbAAAADwAAAGRycy9kb3ducmV2LnhtbESPwWrDMBBE74X+g9hCb7XcNqTGiRJKwZCTwUl9X6yN&#10;7cRaqZYaO39fFQI5DjPzhllvZzOIC42+t6zgNUlBEDdW99wq+D4ULxkIH5A1DpZJwZU8bDePD2vM&#10;tZ24oss+tCJC2OeooAvB5VL6piODPrGOOHpHOxoMUY6t1CNOEW4G+ZamS2mw57jQoaOvjprz/tco&#10;mLJy+iiCKeedq0+LKquv7qdQ6vlp/lyBCDSHe/jW3mkF7wv4/xJ/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9j4cMAAADbAAAADwAAAAAAAAAAAAAAAACYAgAAZHJzL2Rv&#10;d25yZXYueG1sUEsFBgAAAAAEAAQA9QAAAIgDAAAAAA=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S0fcUA&#10;AADbAAAADwAAAGRycy9kb3ducmV2LnhtbESPT2sCMRTE74LfIbxCb262iqJbo4il6KniH9DjY/O6&#10;u7h52W6ixn76piB4HGbmN8x0HkwtrtS6yrKCtyQFQZxbXXGh4LD/7I1BOI+ssbZMCu7kYD7rdqaY&#10;aXvjLV13vhARwi5DBaX3TSaly0sy6BLbEEfv27YGfZRtIXWLtwg3teyn6UgarDgulNjQsqT8vLsY&#10;BZvRycmw/riH/Gd4nLjV+Wvwmyr1+hIW7yA8Bf8MP9prrWAwhP8v8Qf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R9xQAAANsAAAAPAAAAAAAAAAAAAAAAAJgCAABkcnMv&#10;ZG93bnJldi54bWxQSwUGAAAAAAQABAD1AAAAigMAAAAA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hSAMQA&#10;AADbAAAADwAAAGRycy9kb3ducmV2LnhtbESPQWvCQBSE70L/w/IKvekmFoKkrtJKCr3Zagj09th9&#10;TUKzb0N2NdFf7xYKHoeZ+YZZbyfbiTMNvnWsIF0kIIi1My3XCsrj+3wFwgdkg51jUnAhD9vNw2yN&#10;uXEjf9H5EGoRIexzVNCE0OdSet2QRb9wPXH0ftxgMUQ51NIMOEa47eQySTJpseW40GBPu4b07+Fk&#10;FXyWxdv1ZPdphd8V6qLyre21Uk+P0+sLiEBTuIf/2x9GwXMGf1/iD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oUgDEAAAA2wAAAA8AAAAAAAAAAAAAAAAAmAIAAGRycy9k&#10;b3ducmV2LnhtbFBLBQYAAAAABAAEAPUAAACJAwAAAAA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8lZcQA&#10;AADbAAAADwAAAGRycy9kb3ducmV2LnhtbESPW2vCQBSE3wX/w3IEX6RutFAldQ1eqNhHL8XXQ/Y0&#10;Ccmejdltkv57t1DwcZiZb5hV0ptKtNS4wrKC2TQCQZxaXXCm4Hr5eFmCcB5ZY2WZFPySg2Q9HKww&#10;1rbjE7Vnn4kAYRejgtz7OpbSpTkZdFNbEwfv2zYGfZBNJnWDXYCbSs6j6E0aLDgs5FjTLqe0PP8Y&#10;BZODLbKvG+1tefi8pYtttNvcr0qNR/3mHYSn3j/D/+2jVvC6gL8v4Qf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fJWXEAAAA2wAAAA8AAAAAAAAAAAAAAAAAmAIAAGRycy9k&#10;b3ducmV2LnhtbFBLBQYAAAAABAAEAPUAAACJAwAAAAA=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sH/70A&#10;AADbAAAADwAAAGRycy9kb3ducmV2LnhtbERPyQrCMBC9C/5DGMGbTV0QqUYRQVBPboceh2Zsi82k&#10;NLHWvzcHwePj7atNZyrRUuNKywrGUQyCOLO65FzB/bYfLUA4j6yxskwKPuRgs+73Vpho++YLtVef&#10;ixDCLkEFhfd1IqXLCjLoIlsTB+5hG4M+wCaXusF3CDeVnMTxXBosOTQUWNOuoOx5fRkF2Sx/pMfT&#10;3k7idnF8zj7ppTunSg0H3XYJwlPn/+Kf+6AVTMPY8CX8ALn+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asH/70AAADbAAAADwAAAAAAAAAAAAAAAACYAgAAZHJzL2Rvd25yZXYu&#10;eG1sUEsFBgAAAAAEAAQA9QAAAII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TLsQA&#10;AADbAAAADwAAAGRycy9kb3ducmV2LnhtbESPQWsCMRSE74L/IbxCb5pti0VXo0jBsngodPXi7bF5&#10;u1ncvGyTVNf++qZQ8DjMzDfMajPYTlzIh9axgqdpBoK4crrlRsHxsJvMQYSIrLFzTApuFGCzHo9W&#10;mGt35U+6lLERCcIhRwUmxj6XMlSGLIap64mTVztvMSbpG6k9XhPcdvI5y16lxZbTgsGe3gxV5/Lb&#10;KtjVP/7jxvP3gmuDtvg6lfvDTKnHh2G7BBFpiPfwf7vQCl4W8Pcl/Q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xUy7EAAAA2wAAAA8AAAAAAAAAAAAAAAAAmAIAAGRycy9k&#10;b3ducmV2LnhtbFBLBQYAAAAABAAEAPUAAACJAwAAAAA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  <w:r w:rsidRPr="00FF1067">
      <w:rPr>
        <w:noProof/>
        <w:lang w:eastAsia="nl-NL"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40336C10" wp14:editId="58B84BFB">
              <wp:simplePos x="0" y="0"/>
              <wp:positionH relativeFrom="column">
                <wp:posOffset>1270</wp:posOffset>
              </wp:positionH>
              <wp:positionV relativeFrom="paragraph">
                <wp:posOffset>173355</wp:posOffset>
              </wp:positionV>
              <wp:extent cx="3201671" cy="1827532"/>
              <wp:effectExtent l="0" t="0" r="0" b="1270"/>
              <wp:wrapNone/>
              <wp:docPr id="2" name="Groep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1671" cy="1827532"/>
                        <a:chOff x="0" y="0"/>
                        <a:chExt cx="3201671" cy="1827532"/>
                      </a:xfrm>
                    </wpg:grpSpPr>
                    <wps:wsp>
                      <wps:cNvPr id="4" name="Vorm"/>
                      <wps:cNvSpPr/>
                      <wps:spPr>
                        <a:xfrm>
                          <a:off x="0" y="914400"/>
                          <a:ext cx="913132" cy="91313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3939" y="21600"/>
                              </a:moveTo>
                              <a:lnTo>
                                <a:pt x="21600" y="21600"/>
                              </a:lnTo>
                              <a:lnTo>
                                <a:pt x="0" y="0"/>
                              </a:lnTo>
                              <a:lnTo>
                                <a:pt x="0" y="7661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5" name="Vorm"/>
                      <wps:cNvSpPr/>
                      <wps:spPr>
                        <a:xfrm>
                          <a:off x="0" y="368300"/>
                          <a:ext cx="494032" cy="589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3584"/>
                              </a:moveTo>
                              <a:lnTo>
                                <a:pt x="21600" y="21600"/>
                              </a:lnTo>
                              <a:lnTo>
                                <a:pt x="12771" y="2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" name="Vorm"/>
                      <wps:cNvSpPr/>
                      <wps:spPr>
                        <a:xfrm>
                          <a:off x="596900" y="1358900"/>
                          <a:ext cx="734061" cy="4635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9268" y="2071"/>
                              </a:moveTo>
                              <a:lnTo>
                                <a:pt x="0" y="0"/>
                              </a:lnTo>
                              <a:lnTo>
                                <a:pt x="13640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100000">
                              <a:schemeClr val="accent2"/>
                            </a:gs>
                            <a:gs pos="71000">
                              <a:schemeClr val="accent1"/>
                            </a:gs>
                          </a:gsLst>
                          <a:lin ang="540000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" name="Vorm"/>
                      <wps:cNvSpPr/>
                      <wps:spPr>
                        <a:xfrm>
                          <a:off x="431800" y="342900"/>
                          <a:ext cx="1482092" cy="14833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0" y="1368"/>
                              </a:lnTo>
                              <a:lnTo>
                                <a:pt x="20249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" name="Vorm"/>
                      <wps:cNvSpPr/>
                      <wps:spPr>
                        <a:xfrm>
                          <a:off x="2159001" y="1"/>
                          <a:ext cx="1042670" cy="10528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18525"/>
                              </a:lnTo>
                              <a:lnTo>
                                <a:pt x="17969" y="18004"/>
                              </a:lnTo>
                              <a:lnTo>
                                <a:pt x="21600" y="21600"/>
                              </a:lnTo>
                              <a:close/>
                              <a:moveTo>
                                <a:pt x="8551" y="0"/>
                              </a:moveTo>
                              <a:lnTo>
                                <a:pt x="0" y="0"/>
                              </a:lnTo>
                              <a:lnTo>
                                <a:pt x="13549" y="13419"/>
                              </a:lnTo>
                              <a:lnTo>
                                <a:pt x="21600" y="14878"/>
                              </a:lnTo>
                              <a:lnTo>
                                <a:pt x="21600" y="12819"/>
                              </a:lnTo>
                              <a:lnTo>
                                <a:pt x="8551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100000">
                              <a:schemeClr val="accent2"/>
                            </a:gs>
                            <a:gs pos="0">
                              <a:schemeClr val="accent1"/>
                            </a:gs>
                          </a:gsLst>
                          <a:lin ang="540000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" name="Vorm"/>
                      <wps:cNvSpPr/>
                      <wps:spPr>
                        <a:xfrm>
                          <a:off x="1" y="139700"/>
                          <a:ext cx="74931" cy="1714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3440"/>
                              </a:moveTo>
                              <a:lnTo>
                                <a:pt x="19403" y="21600"/>
                              </a:lnTo>
                              <a:lnTo>
                                <a:pt x="21600" y="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" name="Driehoek"/>
                      <wps:cNvSpPr/>
                      <wps:spPr>
                        <a:xfrm>
                          <a:off x="2209801" y="1397000"/>
                          <a:ext cx="427991" cy="42799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0"/>
                              </a:moveTo>
                              <a:lnTo>
                                <a:pt x="807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" name="Vorm"/>
                      <wps:cNvSpPr/>
                      <wps:spPr>
                        <a:xfrm>
                          <a:off x="1" y="1460501"/>
                          <a:ext cx="101600" cy="133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8229"/>
                              </a:moveTo>
                              <a:lnTo>
                                <a:pt x="21600" y="21600"/>
                              </a:lnTo>
                              <a:lnTo>
                                <a:pt x="19170" y="0"/>
                              </a:lnTo>
                              <a:lnTo>
                                <a:pt x="0" y="432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2" name="Vorm"/>
                      <wps:cNvSpPr/>
                      <wps:spPr>
                        <a:xfrm>
                          <a:off x="0" y="0"/>
                          <a:ext cx="328931" cy="33528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409"/>
                              </a:moveTo>
                              <a:lnTo>
                                <a:pt x="21600" y="21600"/>
                              </a:lnTo>
                              <a:lnTo>
                                <a:pt x="21600" y="15627"/>
                              </a:lnTo>
                              <a:lnTo>
                                <a:pt x="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3" name="Vorm"/>
                      <wps:cNvSpPr/>
                      <wps:spPr>
                        <a:xfrm>
                          <a:off x="901700" y="0"/>
                          <a:ext cx="1477011" cy="147701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173" y="15322"/>
                              </a:lnTo>
                              <a:lnTo>
                                <a:pt x="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4" name="Vorm"/>
                      <wps:cNvSpPr/>
                      <wps:spPr>
                        <a:xfrm>
                          <a:off x="673101" y="1"/>
                          <a:ext cx="1042670" cy="75692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5549" y="21274"/>
                              </a:moveTo>
                              <a:lnTo>
                                <a:pt x="21600" y="21600"/>
                              </a:lnTo>
                              <a:lnTo>
                                <a:pt x="5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5" name="Vorm"/>
                      <wps:cNvSpPr/>
                      <wps:spPr>
                        <a:xfrm>
                          <a:off x="1371600" y="1"/>
                          <a:ext cx="1458796" cy="1450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4" h="21583" extrusionOk="0">
                              <a:moveTo>
                                <a:pt x="21450" y="21543"/>
                              </a:moveTo>
                              <a:cubicBezTo>
                                <a:pt x="21487" y="21581"/>
                                <a:pt x="21544" y="21600"/>
                                <a:pt x="21581" y="21562"/>
                              </a:cubicBezTo>
                              <a:cubicBezTo>
                                <a:pt x="21600" y="21543"/>
                                <a:pt x="21600" y="21468"/>
                                <a:pt x="21562" y="21430"/>
                              </a:cubicBezTo>
                              <a:lnTo>
                                <a:pt x="207" y="0"/>
                              </a:lnTo>
                              <a:lnTo>
                                <a:pt x="0" y="0"/>
                              </a:lnTo>
                              <a:lnTo>
                                <a:pt x="21450" y="2154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6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8" name="Rechthoek"/>
                      <wps:cNvSpPr/>
                      <wps:spPr>
                        <a:xfrm>
                          <a:off x="190501" y="165101"/>
                          <a:ext cx="2835911" cy="1474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accent4"/>
                          </a:solidFill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0B8F1D" id="Groep 1" o:spid="_x0000_s1026" style="position:absolute;margin-left:.1pt;margin-top:13.65pt;width:252.1pt;height:143.9pt;z-index:-251648000" coordsize="32016,1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">
              <v:shape id="Vorm" o:spid="_x0000_s1027" style="position:absolute;top:9144;width:9131;height:9131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K0XMEA&#10;AADaAAAADwAAAGRycy9kb3ducmV2LnhtbESPzWrDMBCE74W8g9hAbo2cBopxo4QQ0rjQU52Cr4u1&#10;sUyslbEU/7x9VSj0OMzMN8zuMNlWDNT7xrGCzToBQVw53XCt4Pv6/pyC8AFZY+uYFMzk4bBfPO0w&#10;027kLxqKUIsIYZ+hAhNCl0npK0MW/dp1xNG7ud5iiLKvpe5xjHDbypckeZUWG44LBjs6GaruxcMq&#10;KE8SP/P8fE0vszP3suMyH1ip1XI6voEINIX/8F/7QyvYwu+VeA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CtFzBAAAA2gAAAA8AAAAAAAAAAAAAAAAAmAIAAGRycy9kb3du&#10;cmV2LnhtbFBLBQYAAAAABAAEAPUAAACGAwAAAAA=&#10;" path="m13939,21600r7661,l,,,7661,13939,21600xe" fillcolor="#7437bc [3204]" stroked="f" strokeweight="1pt">
                <v:fill color2="#b620b4 [3205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456566,456566;456566,456566;456566,456566;456566,456566" o:connectangles="0,90,180,270"/>
              </v:shape>
              <v:shape id="Vorm" o:spid="_x0000_s1028" style="position:absolute;top:3683;width:4940;height:589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rEYcMA&#10;AADaAAAADwAAAGRycy9kb3ducmV2LnhtbESPT2sCMRTE74V+h/AEL0WzWll0NUoRCr0V/5Ti7bF5&#10;Zhc3L0uSuuu3bwTB4zAzv2FWm9424ko+1I4VTMYZCOLS6ZqNguPhczQHESKyxsYxKbhRgM369WWF&#10;hXYd7+i6j0YkCIcCFVQxtoWUoazIYhi7ljh5Z+ctxiS9kdpjl+C2kdMsy6XFmtNChS1tKyov+z+r&#10;oFt8z3/P6GeNeT+Zt59c30wXlRoO+o8liEh9fIYf7S+tYAb3K+kG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rrEYcMAAADaAAAADwAAAAAAAAAAAAAAAACYAgAAZHJzL2Rv&#10;d25yZXYueG1sUEsFBgAAAAAEAAQA9QAAAIgDAAAAAA==&#10;" path="m,3584l21600,21600,12771,2188,,,,3584xe" fillcolor="#92fcff [3209]" stroked="f" strokeweight="1pt">
                <v:fill opacity="52428f"/>
                <v:stroke miterlimit="4" joinstyle="miter"/>
                <v:path arrowok="t" o:extrusionok="f" o:connecttype="custom" o:connectlocs="247016,294641;247016,294641;247016,294641;247016,294641" o:connectangles="0,90,180,270"/>
              </v:shape>
              <v:shape id="Vorm" o:spid="_x0000_s1029" style="position:absolute;left:5969;top:13589;width:7340;height:463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WPIMEA&#10;AADaAAAADwAAAGRycy9kb3ducmV2LnhtbESPQYvCMBSE78L+h/AWvGmqqEg1lrLswh70YBX2+rZ5&#10;tsXmpTSxrf/eCILHYWa+YbbJYGrRUesqywpm0wgEcW51xYWC8+lnsgbhPLLG2jIpuJODZPcx2mKs&#10;bc9H6jJfiABhF6OC0vsmltLlJRl0U9sQB+9iW4M+yLaQusU+wE0t51G0kgYrDgslNvRVUn7NbkbB&#10;f4Xym/9W+f7kuqhfZIdU371S488h3YDwNPh3+NX+1QqW8LwSboD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VjyDBAAAA2gAAAA8AAAAAAAAAAAAAAAAAmAIAAGRycy9kb3du&#10;cmV2LnhtbFBLBQYAAAAABAAEAPUAAACGAwAAAAA=&#10;" path="m9268,2071l,,13640,21600r7960,l9268,2071xe" fillcolor="#7437bc [3204]" stroked="f" strokeweight="1pt">
                <v:fill color2="#b620b4 [3205]" rotate="t" colors="0 #7437bc;46531f #7437bc" focus="100%" type="gradient"/>
                <v:stroke miterlimit="4" joinstyle="miter"/>
                <v:path arrowok="t" o:extrusionok="f" o:connecttype="custom" o:connectlocs="367031,231776;367031,231776;367031,231776;367031,231776" o:connectangles="0,90,180,270"/>
              </v:shape>
              <v:shape id="Vorm" o:spid="_x0000_s1030" style="position:absolute;left:4318;top:3429;width:14820;height:148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SEcIA&#10;AADaAAAADwAAAGRycy9kb3ducmV2LnhtbESPT2sCMRTE74LfIbxCb5q1B5GtUbSs0FvrHxZ6eySv&#10;u0s3L2GT1dVP3wiCx2FmfsMs14NtxZm60DhWMJtmIIi1Mw1XCk7H3WQBIkRkg61jUnClAOvVeLTE&#10;3LgL7+l8iJVIEA45Kqhj9LmUQddkMUydJ07er+ssxiS7SpoOLwluW/mWZXNpseG0UKOnj5r036G3&#10;Cr5PxfbW269ZiT8l6qIMjfVaqdeXYfMOItIQn+FH+9MomMP9SroB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S1IRwgAAANoAAAAPAAAAAAAAAAAAAAAAAJgCAABkcnMvZG93&#10;bnJldi54bWxQSwUGAAAAAAQABAD1AAAAhwMAAAAA&#10;" path="m,l,1368,20249,21600r1351,l,xe" fillcolor="#16bffd [3208]" stroked="f" strokeweight="1pt">
                <v:fill opacity="52428f"/>
                <v:stroke miterlimit="4" joinstyle="miter"/>
                <v:path arrowok="t" o:extrusionok="f" o:connecttype="custom" o:connectlocs="741046,741681;741046,741681;741046,741681;741046,741681" o:connectangles="0,90,180,270"/>
              </v:shape>
              <v:shape id="Vorm" o:spid="_x0000_s1031" style="position:absolute;left:21590;width:10426;height:10528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b7EMEA&#10;AADaAAAADwAAAGRycy9kb3ducmV2LnhtbESPQWvCQBSE70L/w/IKvemmxaqkWUUEwatWxN4e2dck&#10;JPs27L7G1F/fLRR6HGa+GabYjK5TA4XYeDbwPMtAEZfeNlwZOL/vpytQUZAtdp7JwDdF2KwfJgXm&#10;1t/4SMNJKpVKOOZooBbpc61jWZPDOPM9cfI+fXAoSYZK24C3VO46/ZJlC+2w4bRQY0+7msr29OUM&#10;LF+byyB+389lFa6t7soPukdjnh7H7RsooVH+w3/0wSYOfq+kG6D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G+xDBAAAA2gAAAA8AAAAAAAAAAAAAAAAAmAIAAGRycy9kb3du&#10;cmV2LnhtbFBLBQYAAAAABAAEAPUAAACGAwAAAAA=&#10;" path="m21600,21600r,-3075l17969,18004r3631,3596xm8551,l,,13549,13419r8051,1459l21600,12819,8551,xe" fillcolor="#7437bc [3204]" stroked="f" strokeweight="1pt">
                <v:fill color2="#b620b4 [3205]" focus="100%" type="gradient"/>
                <v:stroke miterlimit="4" joinstyle="miter"/>
                <v:path arrowok="t" o:extrusionok="f" o:connecttype="custom" o:connectlocs="521335,526416;521335,526416;521335,526416;521335,526416" o:connectangles="0,90,180,270"/>
              </v:shape>
              <v:shape id="Vorm" o:spid="_x0000_s1032" style="position:absolute;top:1397;width:749;height:1714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3IaMEA&#10;AADaAAAADwAAAGRycy9kb3ducmV2LnhtbERPPW/CMBDdkfgP1lXqVpwyVCXgRIBUtUOlisDCdsRH&#10;HIjPqe1Cyq+vh0qMT+97UQ62ExfyoXWs4HmSgSCunW65UbDbvj29gggRWWPnmBT8UoCyGI8WmGt3&#10;5Q1dqtiIFMIhRwUmxj6XMtSGLIaJ64kTd3TeYkzQN1J7vKZw28lplr1Iiy2nBoM9rQ3V5+rHKqhm&#10;3+a2+nrf3E79oZv6T713fqbU48OwnIOINMS7+N/9oRWkrelKugGy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tyGjBAAAA2gAAAA8AAAAAAAAAAAAAAAAAmAIAAGRycy9kb3du&#10;cmV2LnhtbFBLBQYAAAAABAAEAPUAAACGAwAAAAA=&#10;" path="m,13440r19403,8160l21600,1600,,,,13440xe" fillcolor="#16bffd [3208]" stroked="f" strokeweight="1pt">
                <v:stroke miterlimit="4" joinstyle="miter"/>
                <v:path arrowok="t" o:extrusionok="f" o:connecttype="custom" o:connectlocs="37466,85726;37466,85726;37466,85726;37466,85726" o:connectangles="0,90,180,270"/>
              </v:shape>
              <v:shape id="Driehoek" o:spid="_x0000_s1033" style="position:absolute;left:22098;top:13970;width:4279;height:427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D4GsQA&#10;AADaAAAADwAAAGRycy9kb3ducmV2LnhtbESPUWvCQBCE3wv+h2OFvtWLpVSbeooUBKWUoi30dZvb&#10;5lJzeyG3xuiv7xUEH4eZ+YaZLXpfq47aWAU2MB5loIiLYCsuDXx+rO6moKIgW6wDk4ETRVjMBzcz&#10;zG048pa6nZQqQTjmaMCJNLnWsXDkMY5CQ5y8n9B6lCTbUtsWjwnua32fZY/aY8VpwWFDL46K/e7g&#10;Dfx+S3d+fX+Y9NVa3jYurL6KcW3M7bBfPoMS6uUavrTX1sAT/F9JN0DP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w+BrEAAAA2gAAAA8AAAAAAAAAAAAAAAAAmAIAAGRycy9k&#10;b3ducmV2LnhtbFBLBQYAAAAABAAEAPUAAACJAwAAAAA=&#10;" path="m,l8076,21600r13524,l,xe" fillcolor="#b620b4 [3205]" stroked="f" strokeweight="1pt">
                <v:stroke miterlimit="4" joinstyle="miter"/>
                <v:path arrowok="t" o:extrusionok="f" o:connecttype="custom" o:connectlocs="213996,213996;213996,213996;213996,213996;213996,213996" o:connectangles="0,90,180,270"/>
              </v:shape>
              <v:shape id="Vorm" o:spid="_x0000_s1034" style="position:absolute;top:14605;width:1016;height:1333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aKScQA&#10;AADbAAAADwAAAGRycy9kb3ducmV2LnhtbESPQWvCQBCF74X+h2UK3uqmHqykriJSRaFCNe19yE6T&#10;xexsyK4x/nvnIPQ2w3vz3jfz5eAb1VMXXWADb+MMFHEZrOPKwE+xeZ2BignZYhOYDNwownLx/DTH&#10;3IYrH6k/pUpJCMccDdQptbnWsazJYxyHlli0v9B5TLJ2lbYdXiXcN3qSZVPt0bE01NjSuqbyfLp4&#10;A6vd7Kt4j9vJ52Hff+vfi9v2hTNm9DKsPkAlGtK/+XG9s4Iv9PKLDK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2iknEAAAA2wAAAA8AAAAAAAAAAAAAAAAAmAIAAGRycy9k&#10;b3ducmV2LnhtbFBLBQYAAAAABAAEAPUAAACJAwAAAAA=&#10;" path="m,8229l21600,21600,19170,,,4320,,8229xe" fillcolor="#b620b4 [3205]" stroked="f" strokeweight="1pt">
                <v:fill opacity="52428f"/>
                <v:stroke miterlimit="4" joinstyle="miter"/>
                <v:path arrowok="t" o:extrusionok="f" o:connecttype="custom" o:connectlocs="50800,66675;50800,66675;50800,66675;50800,66675" o:connectangles="0,90,180,270"/>
              </v:shape>
              <v:shape id="Vorm" o:spid="_x0000_s1035" style="position:absolute;width:3289;height:3352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2cGcAA&#10;AADbAAAADwAAAGRycy9kb3ducmV2LnhtbERPTWvCQBC9F/wPywi91U2ktCG6ShECOQmx9T5kxyQ2&#10;O7tmV5P8+26h0Ns83uds95PpxYMG31lWkK4SEMS11R03Cr4+i5cMhA/IGnvLpGAmD/vd4mmLubYj&#10;V/Q4hUbEEPY5KmhDcLmUvm7JoF9ZRxy5ix0MhgiHRuoBxxhuerlOkjdpsOPY0KKjQ0v19+luFIzZ&#10;cXwvgjlOpTtfX6vsPLtbodTzcvrYgAg0hX/xn7vUcX4Kv7/EA+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Q2cGcAAAADbAAAADwAAAAAAAAAAAAAAAACYAgAAZHJzL2Rvd25y&#10;ZXYueG1sUEsFBgAAAAAEAAQA9QAAAIUDAAAAAA==&#10;" path="m,409l21600,21600r,-5973l5671,,,,,409xe" fillcolor="#7437bc [3204]" stroked="f" strokeweight="1pt">
                <v:stroke miterlimit="4" joinstyle="miter"/>
                <v:path arrowok="t" o:extrusionok="f" o:connecttype="custom" o:connectlocs="164466,167641;164466,167641;164466,167641;164466,167641" o:connectangles="0,90,180,270"/>
              </v:shape>
              <v:shape id="Vorm" o:spid="_x0000_s1036" style="position:absolute;left:9017;width:14770;height:14770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wacIA&#10;AADbAAAADwAAAGRycy9kb3ducmV2LnhtbERPS2sCMRC+C/0PYQq9uVktit0aRSxFT4oPaI/DZtxd&#10;3Ey2m1Sjv94Igrf5+J4zngZTixO1rrKsoJekIIhzqysuFOx3390RCOeRNdaWScGFHEwnL50xZtqe&#10;eUOnrS9EDGGXoYLS+yaT0uUlGXSJbYgjd7CtQR9hW0jd4jmGm1r203QoDVYcG0psaF5Sftz+GwXr&#10;4a+TYfl1Cfnf4OfDLY6r92uq1NtrmH2C8BT8U/xwL3Wc34f7L/EAO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eHBpwgAAANsAAAAPAAAAAAAAAAAAAAAAAJgCAABkcnMvZG93&#10;bnJldi54bWxQSwUGAAAAAAQABAD1AAAAhwMAAAAA&#10;" path="m21600,21600r-427,-6278l5832,,,,21600,21600xe" fillcolor="#395398 [3207]" stroked="f" strokeweight="1pt">
                <v:stroke miterlimit="4" joinstyle="miter"/>
                <v:path arrowok="t" o:extrusionok="f" o:connecttype="custom" o:connectlocs="738506,738506;738506,738506;738506,738506;738506,738506" o:connectangles="0,90,180,270"/>
              </v:shape>
              <v:shape id="Vorm" o:spid="_x0000_s1037" style="position:absolute;left:6731;width:10426;height:7569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qt+MEA&#10;AADbAAAADwAAAGRycy9kb3ducmV2LnhtbERPTWvCQBC9F/wPywjemo0VSolZRcWCt7ZRAt6G3TEJ&#10;ZmdDdjWxv75bKPQ2j/c5+Xq0rbhT7xvHCuZJCoJYO9NwpeB0fH9+A+EDssHWMSl4kIf1avKUY2bc&#10;wF90L0IlYgj7DBXUIXSZlF7XZNEnriOO3MX1FkOEfSVNj0MMt618SdNXabHh2FBjR7ua9LW4WQWf&#10;p/32+2Y/5iWeS9T70je200rNpuNmCSLQGP7Ff+6DifMX8PtLPEC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/qrfjBAAAA2wAAAA8AAAAAAAAAAAAAAAAAmAIAAGRycy9kb3du&#10;cmV2LnhtbFBLBQYAAAAABAAEAPUAAACGAwAAAAA=&#10;" path="m15549,21274r6051,326l5920,,,,15549,21274xe" fillcolor="#16bffd [3208]" stroked="f" strokeweight="1pt">
                <v:fill opacity="52428f"/>
                <v:stroke miterlimit="4" joinstyle="miter"/>
                <v:path arrowok="t" o:extrusionok="f" o:connecttype="custom" o:connectlocs="521335,378461;521335,378461;521335,378461;521335,378461" o:connectangles="0,90,180,270"/>
              </v:shape>
              <v:shape id="Vorm" o:spid="_x0000_s1038" style="position:absolute;left:13716;width:14587;height:14504;visibility:visible;mso-wrap-style:square;v-text-anchor:middle" coordsize="21594,215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jncsEA&#10;AADbAAAADwAAAGRycy9kb3ducmV2LnhtbERPS4vCMBC+C/6HMAteRNMVUek2FR8oevSxeB2a2bbY&#10;TLpN1O6/3wiCt/n4npPMW1OJOzWutKzgcxiBIM6sLjlXcD5tBjMQziNrrCyTgj9yME+7nQRjbR98&#10;oPvR5yKEsItRQeF9HUvpsoIMuqGtiQP3YxuDPsAml7rBRwg3lRxF0UQaLDk0FFjTqqDserwZBf2t&#10;LfPvC63tdbu/ZNNltFr8npXqfbSLLxCeWv8Wv9w7HeaP4fl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453LBAAAA2wAAAA8AAAAAAAAAAAAAAAAAmAIAAGRycy9kb3du&#10;cmV2LnhtbFBLBQYAAAAABAAEAPUAAACGAwAAAAA=&#10;" path="m21450,21543v37,38,94,57,131,19c21600,21543,21600,21468,21562,21430l207,,,,21450,21543xe" fillcolor="#b620b4 [3205]" stroked="f" strokeweight="1pt">
                <v:stroke miterlimit="4" joinstyle="miter"/>
                <v:path arrowok="t" o:extrusionok="f" o:connecttype="custom" o:connectlocs="729398,725228;729398,725228;729398,725228;729398,725228" o:connectangles="0,90,180,270"/>
              </v:shape>
              <v:rect id="Rechthoek" o:spid="_x0000_s1039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/0Ab0A&#10;AADbAAAADwAAAGRycy9kb3ducmV2LnhtbERPSwrCMBDdC94hjOBOU0VFqlFEENSVv0WXQzO2xWZS&#10;mljr7Y0guJvH+85y3ZpSNFS7wrKC0TACQZxaXXCm4HbdDeYgnEfWWFomBW9ysF51O0uMtX3xmZqL&#10;z0QIYRejgtz7KpbSpTkZdENbEQfubmuDPsA6k7rGVwg3pRxH0UwaLDg05FjRNqf0cXkaBekkuyeH&#10;486Oo2Z+eEzeybk9JUr1e+1mAcJT6//in3uvw/wpfH8JB8jV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B/0Ab0AAADbAAAADwAAAAAAAAAAAAAAAACYAgAAZHJzL2Rvd25yZXYu&#10;eG1sUEsFBgAAAAAEAAQA9QAAAIIDAAAAAA==&#10;" fillcolor="black" stroked="f" strokeweight="1pt">
                <v:stroke miterlimit="4"/>
                <v:textbox inset="3pt,3pt,3pt,3pt"/>
              </v:rect>
              <v:rect id="Rechthoek" o:spid="_x0000_s1040" style="position:absolute;left:1905;top:1651;width:28359;height:14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bPMEA&#10;AADbAAAADwAAAGRycy9kb3ducmV2LnhtbERPTWsCMRC9F/wPYYTearYFRVajlIKyeBC6evE2bGY3&#10;SzeTNUl17a83BcHbPN7nLNeD7cSFfGgdK3ifZCCIK6dbbhQcD5u3OYgQkTV2jknBjQKsV6OXJeba&#10;XfmbLmVsRArhkKMCE2OfSxkqQxbDxPXEiaudtxgT9I3UHq8p3HbyI8tm0mLLqcFgT1+Gqp/y1yrY&#10;1H9+f+P5tuDaoC3Op3J3mCr1Oh4+FyAiDfEpfrgLnebP4P+XdIBc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bmzzBAAAA2wAAAA8AAAAAAAAAAAAAAAAAmAIAAGRycy9kb3du&#10;cmV2LnhtbFBLBQYAAAAABAAEAPUAAACGAwAAAAA=&#10;" fillcolor="white [3212]" strokecolor="#395398 [3207]" strokeweight="2pt">
                <v:stroke miterlimit="4"/>
                <v:textbox inset="3pt,3pt,3pt,3pt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21AC0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83D875FE"/>
    <w:lvl w:ilvl="0">
      <w:start w:val="1"/>
      <w:numFmt w:val="decimal"/>
      <w:pStyle w:val="Lijstnummering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FAA8C144"/>
    <w:lvl w:ilvl="0">
      <w:start w:val="1"/>
      <w:numFmt w:val="decimal"/>
      <w:pStyle w:val="Lijstnummering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0922AF6E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FAAA07FC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22C5078"/>
    <w:lvl w:ilvl="0">
      <w:start w:val="1"/>
      <w:numFmt w:val="bullet"/>
      <w:pStyle w:val="Lijstopsomtek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DA24E6"/>
    <w:lvl w:ilvl="0">
      <w:start w:val="1"/>
      <w:numFmt w:val="bullet"/>
      <w:pStyle w:val="Lijstopsomtek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B9A2656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E441D5E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4300FD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E7C2BE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0147BC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PersonalInformation/>
  <w:removeDateAndTime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F6"/>
    <w:rsid w:val="00002E3D"/>
    <w:rsid w:val="00025A6B"/>
    <w:rsid w:val="0003215B"/>
    <w:rsid w:val="00083CED"/>
    <w:rsid w:val="00086E9A"/>
    <w:rsid w:val="000C3826"/>
    <w:rsid w:val="000F355E"/>
    <w:rsid w:val="00154E2D"/>
    <w:rsid w:val="0020511A"/>
    <w:rsid w:val="00230AA9"/>
    <w:rsid w:val="002603A7"/>
    <w:rsid w:val="002725B7"/>
    <w:rsid w:val="00304482"/>
    <w:rsid w:val="00333B97"/>
    <w:rsid w:val="0035027C"/>
    <w:rsid w:val="00360D51"/>
    <w:rsid w:val="003B45DF"/>
    <w:rsid w:val="003C7BF6"/>
    <w:rsid w:val="003F1705"/>
    <w:rsid w:val="00407FC8"/>
    <w:rsid w:val="00452ED2"/>
    <w:rsid w:val="004A00DB"/>
    <w:rsid w:val="004A2764"/>
    <w:rsid w:val="004A4AD2"/>
    <w:rsid w:val="0055248E"/>
    <w:rsid w:val="00556421"/>
    <w:rsid w:val="005A4286"/>
    <w:rsid w:val="005D6796"/>
    <w:rsid w:val="005F1813"/>
    <w:rsid w:val="00663A8A"/>
    <w:rsid w:val="00692C61"/>
    <w:rsid w:val="006A6BA7"/>
    <w:rsid w:val="006C5BFD"/>
    <w:rsid w:val="006E0AA0"/>
    <w:rsid w:val="00711326"/>
    <w:rsid w:val="0072404D"/>
    <w:rsid w:val="00730BCE"/>
    <w:rsid w:val="00747040"/>
    <w:rsid w:val="007C13EF"/>
    <w:rsid w:val="007E681F"/>
    <w:rsid w:val="00801F57"/>
    <w:rsid w:val="00843B08"/>
    <w:rsid w:val="008A3E0C"/>
    <w:rsid w:val="008A4502"/>
    <w:rsid w:val="008A789E"/>
    <w:rsid w:val="008C2CE7"/>
    <w:rsid w:val="00905A6B"/>
    <w:rsid w:val="0090729A"/>
    <w:rsid w:val="0093710A"/>
    <w:rsid w:val="00947032"/>
    <w:rsid w:val="0096129F"/>
    <w:rsid w:val="009631DB"/>
    <w:rsid w:val="00976FA7"/>
    <w:rsid w:val="009A1E0D"/>
    <w:rsid w:val="009A6BAE"/>
    <w:rsid w:val="009D78A3"/>
    <w:rsid w:val="00A07B2E"/>
    <w:rsid w:val="00A44B39"/>
    <w:rsid w:val="00AE2DA7"/>
    <w:rsid w:val="00AF015F"/>
    <w:rsid w:val="00AF22C8"/>
    <w:rsid w:val="00AF5E30"/>
    <w:rsid w:val="00B008EB"/>
    <w:rsid w:val="00B129EC"/>
    <w:rsid w:val="00B42F65"/>
    <w:rsid w:val="00C307D8"/>
    <w:rsid w:val="00C515E4"/>
    <w:rsid w:val="00C90B12"/>
    <w:rsid w:val="00CA3D04"/>
    <w:rsid w:val="00CA75A1"/>
    <w:rsid w:val="00D154D3"/>
    <w:rsid w:val="00D55593"/>
    <w:rsid w:val="00D64571"/>
    <w:rsid w:val="00DC69FE"/>
    <w:rsid w:val="00DE7BA4"/>
    <w:rsid w:val="00E45361"/>
    <w:rsid w:val="00EA3786"/>
    <w:rsid w:val="00EF4B00"/>
    <w:rsid w:val="00F16789"/>
    <w:rsid w:val="00F27E82"/>
    <w:rsid w:val="00FC6FB6"/>
    <w:rsid w:val="00FF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595959" w:themeColor="text1" w:themeTint="A6"/>
        <w:sz w:val="22"/>
        <w:szCs w:val="22"/>
        <w:lang w:val="nl-NL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A6BA7"/>
    <w:pPr>
      <w:jc w:val="left"/>
    </w:pPr>
    <w:rPr>
      <w:color w:val="000000" w:themeColor="text1"/>
    </w:rPr>
  </w:style>
  <w:style w:type="paragraph" w:styleId="Kop1">
    <w:name w:val="heading 1"/>
    <w:basedOn w:val="Standaard"/>
    <w:next w:val="Standaard"/>
    <w:link w:val="Kop1Char"/>
    <w:uiPriority w:val="9"/>
    <w:semiHidden/>
    <w:qFormat/>
    <w:rsid w:val="00333B97"/>
    <w:pPr>
      <w:keepNext/>
      <w:keepLines/>
      <w:spacing w:before="240"/>
      <w:outlineLvl w:val="0"/>
    </w:pPr>
    <w:rPr>
      <w:rFonts w:eastAsiaTheme="majorEastAsia" w:cstheme="majorBidi"/>
      <w:color w:val="56298C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qFormat/>
    <w:rsid w:val="00333B97"/>
    <w:pPr>
      <w:keepNext/>
      <w:keepLines/>
      <w:spacing w:before="40"/>
      <w:outlineLvl w:val="1"/>
    </w:pPr>
    <w:rPr>
      <w:rFonts w:eastAsiaTheme="majorEastAsia" w:cstheme="majorBidi"/>
      <w:color w:val="56298C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qFormat/>
    <w:rsid w:val="00333B97"/>
    <w:pPr>
      <w:keepNext/>
      <w:keepLines/>
      <w:spacing w:before="40"/>
      <w:outlineLvl w:val="2"/>
    </w:pPr>
    <w:rPr>
      <w:rFonts w:eastAsiaTheme="majorEastAsia" w:cstheme="majorBidi"/>
      <w:color w:val="391B5D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semiHidden/>
    <w:qFormat/>
    <w:rsid w:val="00333B97"/>
    <w:pPr>
      <w:keepNext/>
      <w:keepLines/>
      <w:spacing w:before="40"/>
      <w:outlineLvl w:val="3"/>
    </w:pPr>
    <w:rPr>
      <w:rFonts w:eastAsiaTheme="majorEastAsia" w:cstheme="majorBidi"/>
      <w:i/>
      <w:iCs/>
      <w:color w:val="56298C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qFormat/>
    <w:rsid w:val="00333B97"/>
    <w:pPr>
      <w:keepNext/>
      <w:keepLines/>
      <w:spacing w:before="40"/>
      <w:outlineLvl w:val="4"/>
    </w:pPr>
    <w:rPr>
      <w:rFonts w:eastAsiaTheme="majorEastAsia" w:cstheme="majorBidi"/>
      <w:color w:val="56298C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qFormat/>
    <w:rsid w:val="00333B97"/>
    <w:pPr>
      <w:keepNext/>
      <w:keepLines/>
      <w:spacing w:before="40"/>
      <w:outlineLvl w:val="5"/>
    </w:pPr>
    <w:rPr>
      <w:rFonts w:eastAsiaTheme="majorEastAsia" w:cstheme="majorBidi"/>
      <w:color w:val="391B5D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qFormat/>
    <w:rsid w:val="00333B97"/>
    <w:pPr>
      <w:keepNext/>
      <w:keepLines/>
      <w:spacing w:before="40"/>
      <w:outlineLvl w:val="6"/>
    </w:pPr>
    <w:rPr>
      <w:rFonts w:eastAsiaTheme="majorEastAsia" w:cstheme="majorBidi"/>
      <w:i/>
      <w:iCs/>
      <w:color w:val="391B5D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qFormat/>
    <w:rsid w:val="00333B97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qFormat/>
    <w:rsid w:val="00333B97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aam">
    <w:name w:val="Naam"/>
    <w:basedOn w:val="Standaard"/>
    <w:uiPriority w:val="1"/>
    <w:qFormat/>
    <w:rsid w:val="006A6BA7"/>
    <w:pPr>
      <w:spacing w:before="240" w:after="120"/>
    </w:pPr>
    <w:rPr>
      <w:rFonts w:asciiTheme="majorHAnsi" w:eastAsiaTheme="majorEastAsia" w:hAnsiTheme="majorHAnsi" w:cstheme="majorBidi"/>
      <w:b/>
      <w:color w:val="7437BC" w:themeColor="accent1"/>
      <w:sz w:val="28"/>
      <w:szCs w:val="32"/>
    </w:rPr>
  </w:style>
  <w:style w:type="character" w:styleId="Zwaar">
    <w:name w:val="Strong"/>
    <w:basedOn w:val="Standaardalinea-lettertype"/>
    <w:uiPriority w:val="1"/>
    <w:semiHidden/>
    <w:qFormat/>
    <w:rPr>
      <w:b w:val="0"/>
      <w:bCs w:val="0"/>
      <w:color w:val="7437BC" w:themeColor="accent1"/>
    </w:r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Pr>
      <w:rFonts w:ascii="Segoe UI" w:hAnsi="Segoe UI" w:cs="Segoe UI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Pr>
      <w:rFonts w:ascii="Segoe UI" w:hAnsi="Segoe UI" w:cs="Segoe UI"/>
      <w:szCs w:val="18"/>
    </w:rPr>
  </w:style>
  <w:style w:type="paragraph" w:styleId="Bibliografie">
    <w:name w:val="Bibliography"/>
    <w:basedOn w:val="Standaard"/>
    <w:next w:val="Standaard"/>
    <w:uiPriority w:val="37"/>
    <w:semiHidden/>
    <w:unhideWhenUsed/>
    <w:rsid w:val="00333B97"/>
  </w:style>
  <w:style w:type="paragraph" w:styleId="Bloktekst">
    <w:name w:val="Block Text"/>
    <w:basedOn w:val="Standaard"/>
    <w:uiPriority w:val="99"/>
    <w:semiHidden/>
    <w:unhideWhenUsed/>
    <w:rsid w:val="00333B97"/>
    <w:pPr>
      <w:pBdr>
        <w:top w:val="single" w:sz="2" w:space="10" w:color="7437BC" w:themeColor="accent1" w:shadow="1" w:frame="1"/>
        <w:left w:val="single" w:sz="2" w:space="10" w:color="7437BC" w:themeColor="accent1" w:shadow="1" w:frame="1"/>
        <w:bottom w:val="single" w:sz="2" w:space="10" w:color="7437BC" w:themeColor="accent1" w:shadow="1" w:frame="1"/>
        <w:right w:val="single" w:sz="2" w:space="10" w:color="7437BC" w:themeColor="accent1" w:shadow="1" w:frame="1"/>
      </w:pBdr>
      <w:ind w:left="1152" w:right="1152"/>
    </w:pPr>
    <w:rPr>
      <w:i/>
      <w:iCs/>
      <w:color w:val="7437BC" w:themeColor="accent1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333B97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333B97"/>
  </w:style>
  <w:style w:type="paragraph" w:styleId="Plattetekst2">
    <w:name w:val="Body Text 2"/>
    <w:basedOn w:val="Standaard"/>
    <w:link w:val="Plattetekst2Char"/>
    <w:uiPriority w:val="99"/>
    <w:semiHidden/>
    <w:unhideWhenUsed/>
    <w:rsid w:val="00333B97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semiHidden/>
    <w:rsid w:val="00333B97"/>
  </w:style>
  <w:style w:type="paragraph" w:styleId="Plattetekst3">
    <w:name w:val="Body Text 3"/>
    <w:basedOn w:val="Standaard"/>
    <w:link w:val="Plattetekst3Char"/>
    <w:uiPriority w:val="99"/>
    <w:semiHidden/>
    <w:unhideWhenUsed/>
    <w:rsid w:val="00333B97"/>
    <w:pPr>
      <w:spacing w:after="120"/>
    </w:pPr>
    <w:rPr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333B97"/>
    <w:rPr>
      <w:szCs w:val="16"/>
    </w:rPr>
  </w:style>
  <w:style w:type="paragraph" w:styleId="Platteteksteersteinspringing">
    <w:name w:val="Body Text First Indent"/>
    <w:basedOn w:val="Plattetekst"/>
    <w:link w:val="PlatteteksteersteinspringingChar"/>
    <w:uiPriority w:val="99"/>
    <w:semiHidden/>
    <w:unhideWhenUsed/>
    <w:rsid w:val="00333B97"/>
    <w:pPr>
      <w:spacing w:after="0"/>
      <w:ind w:firstLine="360"/>
    </w:pPr>
  </w:style>
  <w:style w:type="character" w:customStyle="1" w:styleId="PlatteteksteersteinspringingChar">
    <w:name w:val="Platte tekst eerste inspringing Char"/>
    <w:basedOn w:val="PlattetekstChar"/>
    <w:link w:val="Platteteksteersteinspringing"/>
    <w:uiPriority w:val="99"/>
    <w:semiHidden/>
    <w:rsid w:val="00333B97"/>
  </w:style>
  <w:style w:type="paragraph" w:styleId="Plattetekstinspringen">
    <w:name w:val="Body Text Indent"/>
    <w:basedOn w:val="Standaard"/>
    <w:link w:val="PlattetekstinspringenChar"/>
    <w:uiPriority w:val="99"/>
    <w:semiHidden/>
    <w:unhideWhenUsed/>
    <w:rsid w:val="00333B97"/>
    <w:pPr>
      <w:spacing w:after="120"/>
      <w:ind w:left="360"/>
    </w:pPr>
  </w:style>
  <w:style w:type="character" w:customStyle="1" w:styleId="PlattetekstinspringenChar">
    <w:name w:val="Platte tekst inspringen Char"/>
    <w:basedOn w:val="Standaardalinea-lettertype"/>
    <w:link w:val="Plattetekstinspringen"/>
    <w:uiPriority w:val="99"/>
    <w:semiHidden/>
    <w:rsid w:val="00333B97"/>
  </w:style>
  <w:style w:type="paragraph" w:styleId="Platteteksteersteinspringing2">
    <w:name w:val="Body Text First Indent 2"/>
    <w:basedOn w:val="Plattetekstinspringen"/>
    <w:link w:val="Platteteksteersteinspringing2Char"/>
    <w:uiPriority w:val="99"/>
    <w:semiHidden/>
    <w:unhideWhenUsed/>
    <w:rsid w:val="00333B97"/>
    <w:pPr>
      <w:spacing w:after="0"/>
      <w:ind w:firstLine="360"/>
    </w:pPr>
  </w:style>
  <w:style w:type="character" w:customStyle="1" w:styleId="Platteteksteersteinspringing2Char">
    <w:name w:val="Platte tekst eerste inspringing 2 Char"/>
    <w:basedOn w:val="PlattetekstinspringenChar"/>
    <w:link w:val="Platteteksteersteinspringing2"/>
    <w:uiPriority w:val="99"/>
    <w:semiHidden/>
    <w:rsid w:val="00333B97"/>
  </w:style>
  <w:style w:type="paragraph" w:styleId="Plattetekstinspringen2">
    <w:name w:val="Body Text Indent 2"/>
    <w:basedOn w:val="Standaard"/>
    <w:link w:val="Plattetekstinspringen2Char"/>
    <w:uiPriority w:val="99"/>
    <w:semiHidden/>
    <w:unhideWhenUsed/>
    <w:rsid w:val="00333B97"/>
    <w:pPr>
      <w:spacing w:after="120" w:line="480" w:lineRule="auto"/>
      <w:ind w:left="360"/>
    </w:pPr>
  </w:style>
  <w:style w:type="character" w:customStyle="1" w:styleId="Plattetekstinspringen2Char">
    <w:name w:val="Platte tekst inspringen 2 Char"/>
    <w:basedOn w:val="Standaardalinea-lettertype"/>
    <w:link w:val="Plattetekstinspringen2"/>
    <w:uiPriority w:val="99"/>
    <w:semiHidden/>
    <w:rsid w:val="00333B97"/>
  </w:style>
  <w:style w:type="paragraph" w:styleId="Plattetekstinspringen3">
    <w:name w:val="Body Text Indent 3"/>
    <w:basedOn w:val="Standaard"/>
    <w:link w:val="Plattetekstinspringen3Char"/>
    <w:uiPriority w:val="99"/>
    <w:semiHidden/>
    <w:unhideWhenUsed/>
    <w:rsid w:val="00333B97"/>
    <w:pPr>
      <w:spacing w:after="120"/>
      <w:ind w:left="360"/>
    </w:pPr>
    <w:rPr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9"/>
    <w:semiHidden/>
    <w:rsid w:val="00333B97"/>
    <w:rPr>
      <w:szCs w:val="16"/>
    </w:rPr>
  </w:style>
  <w:style w:type="character" w:styleId="Titelvanboek">
    <w:name w:val="Book Title"/>
    <w:basedOn w:val="Standaardalinea-lettertype"/>
    <w:uiPriority w:val="33"/>
    <w:semiHidden/>
    <w:unhideWhenUsed/>
    <w:qFormat/>
    <w:rsid w:val="00333B97"/>
    <w:rPr>
      <w:b/>
      <w:bCs/>
      <w:i/>
      <w:iCs/>
      <w:spacing w:val="5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333B97"/>
    <w:pPr>
      <w:spacing w:after="200"/>
    </w:pPr>
    <w:rPr>
      <w:i/>
      <w:iCs/>
      <w:color w:val="5E5E5E" w:themeColor="text2"/>
      <w:szCs w:val="18"/>
    </w:rPr>
  </w:style>
  <w:style w:type="paragraph" w:styleId="Afsluiting">
    <w:name w:val="Closing"/>
    <w:basedOn w:val="Standaard"/>
    <w:link w:val="AfsluitingChar"/>
    <w:uiPriority w:val="99"/>
    <w:semiHidden/>
    <w:unhideWhenUsed/>
    <w:rsid w:val="00333B97"/>
    <w:pPr>
      <w:ind w:left="4320"/>
    </w:pPr>
  </w:style>
  <w:style w:type="character" w:customStyle="1" w:styleId="AfsluitingChar">
    <w:name w:val="Afsluiting Char"/>
    <w:basedOn w:val="Standaardalinea-lettertype"/>
    <w:link w:val="Afsluiting"/>
    <w:uiPriority w:val="99"/>
    <w:semiHidden/>
    <w:rsid w:val="00333B97"/>
  </w:style>
  <w:style w:type="table" w:styleId="Kleurrijkraster">
    <w:name w:val="Colorful Grid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D5F3" w:themeFill="accent1" w:themeFillTint="33"/>
    </w:tcPr>
    <w:tblStylePr w:type="firstRow">
      <w:rPr>
        <w:b/>
        <w:bCs/>
      </w:rPr>
      <w:tblPr/>
      <w:tcPr>
        <w:shd w:val="clear" w:color="auto" w:fill="C6ACE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6ACE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6298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6298C" w:themeFill="accent1" w:themeFillShade="BF"/>
      </w:tcPr>
    </w:tblStylePr>
    <w:tblStylePr w:type="band1Vert">
      <w:tblPr/>
      <w:tcPr>
        <w:shd w:val="clear" w:color="auto" w:fill="B998E1" w:themeFill="accent1" w:themeFillTint="7F"/>
      </w:tcPr>
    </w:tblStylePr>
    <w:tblStylePr w:type="band1Horz">
      <w:tblPr/>
      <w:tcPr>
        <w:shd w:val="clear" w:color="auto" w:fill="B998E1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CF5" w:themeFill="accent2" w:themeFillTint="33"/>
    </w:tcPr>
    <w:tblStylePr w:type="firstRow">
      <w:rPr>
        <w:b/>
        <w:bCs/>
      </w:rPr>
      <w:tblPr/>
      <w:tcPr>
        <w:shd w:val="clear" w:color="auto" w:fill="ED9AE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AE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8188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81886" w:themeFill="accent2" w:themeFillShade="BF"/>
      </w:tcPr>
    </w:tblStylePr>
    <w:tblStylePr w:type="band1Vert">
      <w:tblPr/>
      <w:tcPr>
        <w:shd w:val="clear" w:color="auto" w:fill="E981E7" w:themeFill="accent2" w:themeFillTint="7F"/>
      </w:tcPr>
    </w:tblStylePr>
    <w:tblStylePr w:type="band1Horz">
      <w:tblPr/>
      <w:tcPr>
        <w:shd w:val="clear" w:color="auto" w:fill="E981E7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3" w:themeFillTint="33"/>
    </w:tcPr>
    <w:tblStylePr w:type="firstRow">
      <w:rPr>
        <w:b/>
        <w:bCs/>
      </w:rPr>
      <w:tblPr/>
      <w:tcPr>
        <w:shd w:val="clear" w:color="auto" w:fill="FF91D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0006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00068" w:themeFill="accent3" w:themeFillShade="BF"/>
      </w:tcPr>
    </w:tblStylePr>
    <w:tblStylePr w:type="band1Vert">
      <w:tblPr/>
      <w:tcPr>
        <w:shd w:val="clear" w:color="auto" w:fill="FF76C7" w:themeFill="accent3" w:themeFillTint="7F"/>
      </w:tcPr>
    </w:tblStylePr>
    <w:tblStylePr w:type="band1Horz">
      <w:tblPr/>
      <w:tcPr>
        <w:shd w:val="clear" w:color="auto" w:fill="FF76C7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DAEE" w:themeFill="accent4" w:themeFillTint="33"/>
    </w:tcPr>
    <w:tblStylePr w:type="firstRow">
      <w:rPr>
        <w:b/>
        <w:bCs/>
      </w:rPr>
      <w:tblPr/>
      <w:tcPr>
        <w:shd w:val="clear" w:color="auto" w:fill="A7B6DE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7B6DE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3D7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3D71" w:themeFill="accent4" w:themeFillShade="BF"/>
      </w:tcPr>
    </w:tblStylePr>
    <w:tblStylePr w:type="band1Vert">
      <w:tblPr/>
      <w:tcPr>
        <w:shd w:val="clear" w:color="auto" w:fill="91A4D6" w:themeFill="accent4" w:themeFillTint="7F"/>
      </w:tcPr>
    </w:tblStylePr>
    <w:tblStylePr w:type="band1Horz">
      <w:tblPr/>
      <w:tcPr>
        <w:shd w:val="clear" w:color="auto" w:fill="91A4D6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F2FE" w:themeFill="accent5" w:themeFillTint="33"/>
    </w:tcPr>
    <w:tblStylePr w:type="firstRow">
      <w:rPr>
        <w:b/>
        <w:bCs/>
      </w:rPr>
      <w:tblPr/>
      <w:tcPr>
        <w:shd w:val="clear" w:color="auto" w:fill="A1E5F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E5F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195C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195CB" w:themeFill="accent5" w:themeFillShade="BF"/>
      </w:tcPr>
    </w:tblStylePr>
    <w:tblStylePr w:type="band1Vert">
      <w:tblPr/>
      <w:tcPr>
        <w:shd w:val="clear" w:color="auto" w:fill="8ADEFE" w:themeFill="accent5" w:themeFillTint="7F"/>
      </w:tcPr>
    </w:tblStylePr>
    <w:tblStylePr w:type="band1Horz">
      <w:tblPr/>
      <w:tcPr>
        <w:shd w:val="clear" w:color="auto" w:fill="8ADEFE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EFF" w:themeFill="accent6" w:themeFillTint="33"/>
    </w:tcPr>
    <w:tblStylePr w:type="firstRow">
      <w:rPr>
        <w:b/>
        <w:bCs/>
      </w:rPr>
      <w:tblPr/>
      <w:tcPr>
        <w:shd w:val="clear" w:color="auto" w:fill="D3FD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FD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F8F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F8FF" w:themeFill="accent6" w:themeFillShade="BF"/>
      </w:tcPr>
    </w:tblStylePr>
    <w:tblStylePr w:type="band1Vert">
      <w:tblPr/>
      <w:tcPr>
        <w:shd w:val="clear" w:color="auto" w:fill="C8FDFF" w:themeFill="accent6" w:themeFillTint="7F"/>
      </w:tcPr>
    </w:tblStylePr>
    <w:tblStylePr w:type="band1Horz">
      <w:tblPr/>
      <w:tcPr>
        <w:shd w:val="clear" w:color="auto" w:fill="C8FDFF" w:themeFill="accent6" w:themeFillTint="7F"/>
      </w:tcPr>
    </w:tblStylePr>
  </w:style>
  <w:style w:type="table" w:styleId="Kleurrijkelijst">
    <w:name w:val="Colorful List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1198F" w:themeFill="accent2" w:themeFillShade="CC"/>
      </w:tcPr>
    </w:tblStylePr>
    <w:tblStylePr w:type="lastRow">
      <w:rPr>
        <w:b/>
        <w:bCs/>
        <w:color w:val="91198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F1EA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1198F" w:themeFill="accent2" w:themeFillShade="CC"/>
      </w:tcPr>
    </w:tblStylePr>
    <w:tblStylePr w:type="lastRow">
      <w:rPr>
        <w:b/>
        <w:bCs/>
        <w:color w:val="91198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CBF0" w:themeFill="accent1" w:themeFillTint="3F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FAE6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1198F" w:themeFill="accent2" w:themeFillShade="CC"/>
      </w:tcPr>
    </w:tblStylePr>
    <w:tblStylePr w:type="lastRow">
      <w:rPr>
        <w:b/>
        <w:bCs/>
        <w:color w:val="91198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0F3" w:themeFill="accent2" w:themeFillTint="3F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FFE4F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D4279" w:themeFill="accent4" w:themeFillShade="CC"/>
      </w:tcPr>
    </w:tblStylePr>
    <w:tblStylePr w:type="lastRow">
      <w:rPr>
        <w:b/>
        <w:bCs/>
        <w:color w:val="2D4279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BE3" w:themeFill="accent3" w:themeFillTint="3F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E9ED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C006F" w:themeFill="accent3" w:themeFillShade="CC"/>
      </w:tcPr>
    </w:tblStylePr>
    <w:tblStylePr w:type="lastRow">
      <w:rPr>
        <w:b/>
        <w:bCs/>
        <w:color w:val="BC006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1EA" w:themeFill="accent4" w:themeFillTint="3F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E7F8FE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1F9FF" w:themeFill="accent6" w:themeFillShade="CC"/>
      </w:tcPr>
    </w:tblStylePr>
    <w:tblStylePr w:type="lastRow">
      <w:rPr>
        <w:b/>
        <w:bCs/>
        <w:color w:val="41F9F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EFE" w:themeFill="accent5" w:themeFillTint="3F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semiHidden/>
    <w:unhideWhenUsed/>
    <w:rsid w:val="00333B97"/>
    <w:rPr>
      <w:color w:val="000000" w:themeColor="text1"/>
    </w:rPr>
    <w:tblPr>
      <w:tblStyleRowBandSize w:val="1"/>
      <w:tblStyleColBandSize w:val="1"/>
    </w:tblPr>
    <w:tcPr>
      <w:shd w:val="clear" w:color="auto" w:fill="F4FE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29FDA" w:themeFill="accent5" w:themeFillShade="CC"/>
      </w:tcPr>
    </w:tblStylePr>
    <w:tblStylePr w:type="lastRow">
      <w:rPr>
        <w:b/>
        <w:bCs/>
        <w:color w:val="029FDA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EFF" w:themeFill="accent6" w:themeFillTint="3F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Kleurrijkearcering">
    <w:name w:val="Colorful Shading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B620B4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620B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B620B4" w:themeColor="accent2"/>
        <w:left w:val="single" w:sz="4" w:space="0" w:color="7437BC" w:themeColor="accent1"/>
        <w:bottom w:val="single" w:sz="4" w:space="0" w:color="7437BC" w:themeColor="accent1"/>
        <w:right w:val="single" w:sz="4" w:space="0" w:color="7437B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EA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620B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217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2170" w:themeColor="accent1" w:themeShade="99"/>
          <w:insideV w:val="nil"/>
        </w:tcBorders>
        <w:shd w:val="clear" w:color="auto" w:fill="45217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2170" w:themeFill="accent1" w:themeFillShade="99"/>
      </w:tcPr>
    </w:tblStylePr>
    <w:tblStylePr w:type="band1Vert">
      <w:tblPr/>
      <w:tcPr>
        <w:shd w:val="clear" w:color="auto" w:fill="C6ACE6" w:themeFill="accent1" w:themeFillTint="66"/>
      </w:tcPr>
    </w:tblStylePr>
    <w:tblStylePr w:type="band1Horz">
      <w:tblPr/>
      <w:tcPr>
        <w:shd w:val="clear" w:color="auto" w:fill="B99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B620B4" w:themeColor="accent2"/>
        <w:left w:val="single" w:sz="4" w:space="0" w:color="B620B4" w:themeColor="accent2"/>
        <w:bottom w:val="single" w:sz="4" w:space="0" w:color="B620B4" w:themeColor="accent2"/>
        <w:right w:val="single" w:sz="4" w:space="0" w:color="B620B4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6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620B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D136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D136B" w:themeColor="accent2" w:themeShade="99"/>
          <w:insideV w:val="nil"/>
        </w:tcBorders>
        <w:shd w:val="clear" w:color="auto" w:fill="6D136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136B" w:themeFill="accent2" w:themeFillShade="99"/>
      </w:tcPr>
    </w:tblStylePr>
    <w:tblStylePr w:type="band1Vert">
      <w:tblPr/>
      <w:tcPr>
        <w:shd w:val="clear" w:color="auto" w:fill="ED9AEC" w:themeFill="accent2" w:themeFillTint="66"/>
      </w:tcPr>
    </w:tblStylePr>
    <w:tblStylePr w:type="band1Horz">
      <w:tblPr/>
      <w:tcPr>
        <w:shd w:val="clear" w:color="auto" w:fill="E981E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395398" w:themeColor="accent4"/>
        <w:left w:val="single" w:sz="4" w:space="0" w:color="EC008C" w:themeColor="accent3"/>
        <w:bottom w:val="single" w:sz="4" w:space="0" w:color="EC008C" w:themeColor="accent3"/>
        <w:right w:val="single" w:sz="4" w:space="0" w:color="EC008C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F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9539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005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0053" w:themeColor="accent3" w:themeShade="99"/>
          <w:insideV w:val="nil"/>
        </w:tcBorders>
        <w:shd w:val="clear" w:color="auto" w:fill="8D005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0053" w:themeFill="accent3" w:themeFillShade="99"/>
      </w:tcPr>
    </w:tblStylePr>
    <w:tblStylePr w:type="band1Vert">
      <w:tblPr/>
      <w:tcPr>
        <w:shd w:val="clear" w:color="auto" w:fill="FF91D2" w:themeFill="accent3" w:themeFillTint="66"/>
      </w:tcPr>
    </w:tblStylePr>
    <w:tblStylePr w:type="band1Horz">
      <w:tblPr/>
      <w:tcPr>
        <w:shd w:val="clear" w:color="auto" w:fill="FF76C7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EC008C" w:themeColor="accent3"/>
        <w:left w:val="single" w:sz="4" w:space="0" w:color="395398" w:themeColor="accent4"/>
        <w:bottom w:val="single" w:sz="4" w:space="0" w:color="395398" w:themeColor="accent4"/>
        <w:right w:val="single" w:sz="4" w:space="0" w:color="39539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D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008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315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315B" w:themeColor="accent4" w:themeShade="99"/>
          <w:insideV w:val="nil"/>
        </w:tcBorders>
        <w:shd w:val="clear" w:color="auto" w:fill="22315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315B" w:themeFill="accent4" w:themeFillShade="99"/>
      </w:tcPr>
    </w:tblStylePr>
    <w:tblStylePr w:type="band1Vert">
      <w:tblPr/>
      <w:tcPr>
        <w:shd w:val="clear" w:color="auto" w:fill="A7B6DE" w:themeFill="accent4" w:themeFillTint="66"/>
      </w:tcPr>
    </w:tblStylePr>
    <w:tblStylePr w:type="band1Horz">
      <w:tblPr/>
      <w:tcPr>
        <w:shd w:val="clear" w:color="auto" w:fill="91A4D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92FCFF" w:themeColor="accent6"/>
        <w:left w:val="single" w:sz="4" w:space="0" w:color="16BFFD" w:themeColor="accent5"/>
        <w:bottom w:val="single" w:sz="4" w:space="0" w:color="16BFFD" w:themeColor="accent5"/>
        <w:right w:val="single" w:sz="4" w:space="0" w:color="16BFFD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F8FE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2FC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77A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77A3" w:themeColor="accent5" w:themeShade="99"/>
          <w:insideV w:val="nil"/>
        </w:tcBorders>
        <w:shd w:val="clear" w:color="auto" w:fill="0177A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7A3" w:themeFill="accent5" w:themeFillShade="99"/>
      </w:tcPr>
    </w:tblStylePr>
    <w:tblStylePr w:type="band1Vert">
      <w:tblPr/>
      <w:tcPr>
        <w:shd w:val="clear" w:color="auto" w:fill="A1E5FE" w:themeFill="accent5" w:themeFillTint="66"/>
      </w:tcPr>
    </w:tblStylePr>
    <w:tblStylePr w:type="band1Horz">
      <w:tblPr/>
      <w:tcPr>
        <w:shd w:val="clear" w:color="auto" w:fill="8ADEF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24" w:space="0" w:color="16BFFD" w:themeColor="accent5"/>
        <w:left w:val="single" w:sz="4" w:space="0" w:color="92FCFF" w:themeColor="accent6"/>
        <w:bottom w:val="single" w:sz="4" w:space="0" w:color="92FCFF" w:themeColor="accent6"/>
        <w:right w:val="single" w:sz="4" w:space="0" w:color="92FC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E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6BFF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E8F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E8F0" w:themeColor="accent6" w:themeShade="99"/>
          <w:insideV w:val="nil"/>
        </w:tcBorders>
        <w:shd w:val="clear" w:color="auto" w:fill="00E8F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E8F0" w:themeFill="accent6" w:themeFillShade="99"/>
      </w:tcPr>
    </w:tblStylePr>
    <w:tblStylePr w:type="band1Vert">
      <w:tblPr/>
      <w:tcPr>
        <w:shd w:val="clear" w:color="auto" w:fill="D3FDFF" w:themeFill="accent6" w:themeFillTint="66"/>
      </w:tcPr>
    </w:tblStylePr>
    <w:tblStylePr w:type="band1Horz">
      <w:tblPr/>
      <w:tcPr>
        <w:shd w:val="clear" w:color="auto" w:fill="C8FD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333B97"/>
    <w:rPr>
      <w:sz w:val="22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33B97"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33B97"/>
    <w:rPr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33B9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33B97"/>
    <w:rPr>
      <w:b/>
      <w:bCs/>
      <w:szCs w:val="20"/>
    </w:rPr>
  </w:style>
  <w:style w:type="table" w:styleId="Donkerelijst">
    <w:name w:val="Dark List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7437B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1B5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298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298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298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298C" w:themeFill="accent1" w:themeFillShade="BF"/>
      </w:tcPr>
    </w:tblStylePr>
  </w:style>
  <w:style w:type="table" w:styleId="Donkerelijst-accent2">
    <w:name w:val="Dark List Accent 2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B620B4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A105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8188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8188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188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1886" w:themeFill="accent2" w:themeFillShade="BF"/>
      </w:tcPr>
    </w:tblStylePr>
  </w:style>
  <w:style w:type="table" w:styleId="Donkerelijst-accent3">
    <w:name w:val="Dark List Accent 3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EC008C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004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0006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0006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3" w:themeFillShade="BF"/>
      </w:tcPr>
    </w:tblStylePr>
  </w:style>
  <w:style w:type="table" w:styleId="Donkerelijst-accent4">
    <w:name w:val="Dark List Accent 4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39539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294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3D7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3D7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3D7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3D71" w:themeFill="accent4" w:themeFillShade="BF"/>
      </w:tcPr>
    </w:tblStylePr>
  </w:style>
  <w:style w:type="table" w:styleId="Donkerelijst-accent5">
    <w:name w:val="Dark List Accent 5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16BFF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638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195C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195C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95C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95CB" w:themeFill="accent5" w:themeFillShade="BF"/>
      </w:tcPr>
    </w:tblStylePr>
  </w:style>
  <w:style w:type="table" w:styleId="Donkerelijst-accent6">
    <w:name w:val="Dark List Accent 6"/>
    <w:basedOn w:val="Standaardtabel"/>
    <w:uiPriority w:val="70"/>
    <w:semiHidden/>
    <w:unhideWhenUsed/>
    <w:rsid w:val="00333B97"/>
    <w:rPr>
      <w:color w:val="FFFFFF" w:themeColor="background1"/>
    </w:rPr>
    <w:tblPr>
      <w:tblStyleRowBandSize w:val="1"/>
      <w:tblStyleColBandSize w:val="1"/>
    </w:tblPr>
    <w:tcPr>
      <w:shd w:val="clear" w:color="auto" w:fill="92FC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C1C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F8F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F8F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F8F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F8FF" w:themeFill="accent6" w:themeFillShade="BF"/>
      </w:tcPr>
    </w:tblStylePr>
  </w:style>
  <w:style w:type="paragraph" w:styleId="Datum">
    <w:name w:val="Date"/>
    <w:basedOn w:val="Standaard"/>
    <w:next w:val="Standaard"/>
    <w:link w:val="DatumChar"/>
    <w:uiPriority w:val="99"/>
    <w:semiHidden/>
    <w:unhideWhenUsed/>
    <w:rsid w:val="00333B97"/>
  </w:style>
  <w:style w:type="character" w:customStyle="1" w:styleId="DatumChar">
    <w:name w:val="Datum Char"/>
    <w:basedOn w:val="Standaardalinea-lettertype"/>
    <w:link w:val="Datum"/>
    <w:uiPriority w:val="99"/>
    <w:semiHidden/>
    <w:rsid w:val="00333B97"/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333B97"/>
    <w:rPr>
      <w:rFonts w:ascii="Segoe UI" w:hAnsi="Segoe UI" w:cs="Segoe UI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333B97"/>
    <w:rPr>
      <w:rFonts w:ascii="Segoe UI" w:hAnsi="Segoe UI" w:cs="Segoe UI"/>
      <w:szCs w:val="16"/>
    </w:rPr>
  </w:style>
  <w:style w:type="paragraph" w:styleId="E-mailhandtekening">
    <w:name w:val="E-mail Signature"/>
    <w:basedOn w:val="Standaard"/>
    <w:link w:val="E-mailhandtekeningChar"/>
    <w:uiPriority w:val="99"/>
    <w:semiHidden/>
    <w:unhideWhenUsed/>
    <w:rsid w:val="00333B97"/>
  </w:style>
  <w:style w:type="character" w:customStyle="1" w:styleId="E-mailhandtekeningChar">
    <w:name w:val="E-mailhandtekening Char"/>
    <w:basedOn w:val="Standaardalinea-lettertype"/>
    <w:link w:val="E-mailhandtekening"/>
    <w:uiPriority w:val="99"/>
    <w:semiHidden/>
    <w:rsid w:val="00333B97"/>
  </w:style>
  <w:style w:type="character" w:styleId="Nadruk">
    <w:name w:val="Emphasis"/>
    <w:basedOn w:val="Standaardalinea-lettertype"/>
    <w:uiPriority w:val="20"/>
    <w:semiHidden/>
    <w:unhideWhenUsed/>
    <w:qFormat/>
    <w:rsid w:val="00333B97"/>
    <w:rPr>
      <w:i/>
      <w:iCs/>
    </w:rPr>
  </w:style>
  <w:style w:type="character" w:styleId="Eindnootmarkering">
    <w:name w:val="endnote reference"/>
    <w:basedOn w:val="Standaardalinea-lettertype"/>
    <w:uiPriority w:val="99"/>
    <w:semiHidden/>
    <w:unhideWhenUsed/>
    <w:rsid w:val="00333B97"/>
    <w:rPr>
      <w:vertAlign w:val="superscript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333B97"/>
    <w:rPr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333B97"/>
    <w:rPr>
      <w:szCs w:val="20"/>
    </w:rPr>
  </w:style>
  <w:style w:type="paragraph" w:styleId="Adresenvelop">
    <w:name w:val="envelope address"/>
    <w:basedOn w:val="Standaard"/>
    <w:uiPriority w:val="99"/>
    <w:semiHidden/>
    <w:unhideWhenUsed/>
    <w:rsid w:val="00333B97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Afzender">
    <w:name w:val="envelope return"/>
    <w:basedOn w:val="Standaard"/>
    <w:uiPriority w:val="99"/>
    <w:semiHidden/>
    <w:unhideWhenUsed/>
    <w:rsid w:val="00333B97"/>
    <w:rPr>
      <w:rFonts w:eastAsiaTheme="majorEastAsia" w:cstheme="majorBidi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333B97"/>
    <w:rPr>
      <w:color w:val="FF00FF" w:themeColor="followedHyperlink"/>
      <w:u w:val="single"/>
    </w:rPr>
  </w:style>
  <w:style w:type="paragraph" w:styleId="Voettekst">
    <w:name w:val="footer"/>
    <w:basedOn w:val="Standaard"/>
    <w:link w:val="VoettekstChar"/>
    <w:uiPriority w:val="99"/>
    <w:semiHidden/>
    <w:rsid w:val="0093710A"/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4A2764"/>
    <w:rPr>
      <w:rFonts w:asciiTheme="majorHAnsi" w:hAnsiTheme="majorHAnsi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333B97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333B97"/>
    <w:rPr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333B97"/>
    <w:rPr>
      <w:szCs w:val="20"/>
    </w:rPr>
  </w:style>
  <w:style w:type="table" w:styleId="Tabelraster1licht">
    <w:name w:val="Grid Table 1 Light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1">
    <w:name w:val="Grid Table 1 Light Accent 1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C6ACE6" w:themeColor="accent1" w:themeTint="66"/>
        <w:left w:val="single" w:sz="4" w:space="0" w:color="C6ACE6" w:themeColor="accent1" w:themeTint="66"/>
        <w:bottom w:val="single" w:sz="4" w:space="0" w:color="C6ACE6" w:themeColor="accent1" w:themeTint="66"/>
        <w:right w:val="single" w:sz="4" w:space="0" w:color="C6ACE6" w:themeColor="accent1" w:themeTint="66"/>
        <w:insideH w:val="single" w:sz="4" w:space="0" w:color="C6ACE6" w:themeColor="accent1" w:themeTint="66"/>
        <w:insideV w:val="single" w:sz="4" w:space="0" w:color="C6ACE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AA82D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A82D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2">
    <w:name w:val="Grid Table 1 Light Accent 2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ED9AEC" w:themeColor="accent2" w:themeTint="66"/>
        <w:left w:val="single" w:sz="4" w:space="0" w:color="ED9AEC" w:themeColor="accent2" w:themeTint="66"/>
        <w:bottom w:val="single" w:sz="4" w:space="0" w:color="ED9AEC" w:themeColor="accent2" w:themeTint="66"/>
        <w:right w:val="single" w:sz="4" w:space="0" w:color="ED9AEC" w:themeColor="accent2" w:themeTint="66"/>
        <w:insideH w:val="single" w:sz="4" w:space="0" w:color="ED9AEC" w:themeColor="accent2" w:themeTint="66"/>
        <w:insideV w:val="single" w:sz="4" w:space="0" w:color="ED9AE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467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7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3">
    <w:name w:val="Grid Table 1 Light Accent 3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FF91D2" w:themeColor="accent3" w:themeTint="66"/>
        <w:left w:val="single" w:sz="4" w:space="0" w:color="FF91D2" w:themeColor="accent3" w:themeTint="66"/>
        <w:bottom w:val="single" w:sz="4" w:space="0" w:color="FF91D2" w:themeColor="accent3" w:themeTint="66"/>
        <w:right w:val="single" w:sz="4" w:space="0" w:color="FF91D2" w:themeColor="accent3" w:themeTint="66"/>
        <w:insideH w:val="single" w:sz="4" w:space="0" w:color="FF91D2" w:themeColor="accent3" w:themeTint="66"/>
        <w:insideV w:val="single" w:sz="4" w:space="0" w:color="FF91D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A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4">
    <w:name w:val="Grid Table 1 Light Accent 4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A7B6DE" w:themeColor="accent4" w:themeTint="66"/>
        <w:left w:val="single" w:sz="4" w:space="0" w:color="A7B6DE" w:themeColor="accent4" w:themeTint="66"/>
        <w:bottom w:val="single" w:sz="4" w:space="0" w:color="A7B6DE" w:themeColor="accent4" w:themeTint="66"/>
        <w:right w:val="single" w:sz="4" w:space="0" w:color="A7B6DE" w:themeColor="accent4" w:themeTint="66"/>
        <w:insideH w:val="single" w:sz="4" w:space="0" w:color="A7B6DE" w:themeColor="accent4" w:themeTint="66"/>
        <w:insideV w:val="single" w:sz="4" w:space="0" w:color="A7B6DE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7B91C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B91C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5">
    <w:name w:val="Grid Table 1 Light Accent 5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A1E5FE" w:themeColor="accent5" w:themeTint="66"/>
        <w:left w:val="single" w:sz="4" w:space="0" w:color="A1E5FE" w:themeColor="accent5" w:themeTint="66"/>
        <w:bottom w:val="single" w:sz="4" w:space="0" w:color="A1E5FE" w:themeColor="accent5" w:themeTint="66"/>
        <w:right w:val="single" w:sz="4" w:space="0" w:color="A1E5FE" w:themeColor="accent5" w:themeTint="66"/>
        <w:insideH w:val="single" w:sz="4" w:space="0" w:color="A1E5FE" w:themeColor="accent5" w:themeTint="66"/>
        <w:insideV w:val="single" w:sz="4" w:space="0" w:color="A1E5F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3D8F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3D8F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6">
    <w:name w:val="Grid Table 1 Light Accent 6"/>
    <w:basedOn w:val="Standaardtabel"/>
    <w:uiPriority w:val="46"/>
    <w:rsid w:val="00333B97"/>
    <w:tblPr>
      <w:tblStyleRowBandSize w:val="1"/>
      <w:tblStyleColBandSize w:val="1"/>
      <w:tblBorders>
        <w:top w:val="single" w:sz="4" w:space="0" w:color="D3FDFF" w:themeColor="accent6" w:themeTint="66"/>
        <w:left w:val="single" w:sz="4" w:space="0" w:color="D3FDFF" w:themeColor="accent6" w:themeTint="66"/>
        <w:bottom w:val="single" w:sz="4" w:space="0" w:color="D3FDFF" w:themeColor="accent6" w:themeTint="66"/>
        <w:right w:val="single" w:sz="4" w:space="0" w:color="D3FDFF" w:themeColor="accent6" w:themeTint="66"/>
        <w:insideH w:val="single" w:sz="4" w:space="0" w:color="D3FDFF" w:themeColor="accent6" w:themeTint="66"/>
        <w:insideV w:val="single" w:sz="4" w:space="0" w:color="D3FD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DFC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FC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2">
    <w:name w:val="Grid Table 2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2-Accent1">
    <w:name w:val="Grid Table 2 Accent 1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AA82DA" w:themeColor="accent1" w:themeTint="99"/>
        <w:bottom w:val="single" w:sz="2" w:space="0" w:color="AA82DA" w:themeColor="accent1" w:themeTint="99"/>
        <w:insideH w:val="single" w:sz="2" w:space="0" w:color="AA82DA" w:themeColor="accent1" w:themeTint="99"/>
        <w:insideV w:val="single" w:sz="2" w:space="0" w:color="AA82D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A82D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A82D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Rastertabel2-Accent2">
    <w:name w:val="Grid Table 2 Accent 2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E467E2" w:themeColor="accent2" w:themeTint="99"/>
        <w:bottom w:val="single" w:sz="2" w:space="0" w:color="E467E2" w:themeColor="accent2" w:themeTint="99"/>
        <w:insideH w:val="single" w:sz="2" w:space="0" w:color="E467E2" w:themeColor="accent2" w:themeTint="99"/>
        <w:insideV w:val="single" w:sz="2" w:space="0" w:color="E467E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7E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7E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Rastertabel2-Accent3">
    <w:name w:val="Grid Table 2 Accent 3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FF5ABB" w:themeColor="accent3" w:themeTint="99"/>
        <w:bottom w:val="single" w:sz="2" w:space="0" w:color="FF5ABB" w:themeColor="accent3" w:themeTint="99"/>
        <w:insideH w:val="single" w:sz="2" w:space="0" w:color="FF5ABB" w:themeColor="accent3" w:themeTint="99"/>
        <w:insideV w:val="single" w:sz="2" w:space="0" w:color="FF5AB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AB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AB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Rastertabel2-Accent4">
    <w:name w:val="Grid Table 2 Accent 4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7B91CD" w:themeColor="accent4" w:themeTint="99"/>
        <w:bottom w:val="single" w:sz="2" w:space="0" w:color="7B91CD" w:themeColor="accent4" w:themeTint="99"/>
        <w:insideH w:val="single" w:sz="2" w:space="0" w:color="7B91CD" w:themeColor="accent4" w:themeTint="99"/>
        <w:insideV w:val="single" w:sz="2" w:space="0" w:color="7B91C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B91C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B91C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Rastertabel2-Accent5">
    <w:name w:val="Grid Table 2 Accent 5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73D8FD" w:themeColor="accent5" w:themeTint="99"/>
        <w:bottom w:val="single" w:sz="2" w:space="0" w:color="73D8FD" w:themeColor="accent5" w:themeTint="99"/>
        <w:insideH w:val="single" w:sz="2" w:space="0" w:color="73D8FD" w:themeColor="accent5" w:themeTint="99"/>
        <w:insideV w:val="single" w:sz="2" w:space="0" w:color="73D8F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3D8F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3D8F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Rastertabel2-Accent6">
    <w:name w:val="Grid Table 2 Accent 6"/>
    <w:basedOn w:val="Standaardtabel"/>
    <w:uiPriority w:val="47"/>
    <w:rsid w:val="00333B97"/>
    <w:tblPr>
      <w:tblStyleRowBandSize w:val="1"/>
      <w:tblStyleColBandSize w:val="1"/>
      <w:tblBorders>
        <w:top w:val="single" w:sz="2" w:space="0" w:color="BDFCFF" w:themeColor="accent6" w:themeTint="99"/>
        <w:bottom w:val="single" w:sz="2" w:space="0" w:color="BDFCFF" w:themeColor="accent6" w:themeTint="99"/>
        <w:insideH w:val="single" w:sz="2" w:space="0" w:color="BDFCFF" w:themeColor="accent6" w:themeTint="99"/>
        <w:insideV w:val="single" w:sz="2" w:space="0" w:color="BDFC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FC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FC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Rastertabel3">
    <w:name w:val="Grid Table 3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3-Accent1">
    <w:name w:val="Grid Table 3 Accent 1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AA82DA" w:themeColor="accent1" w:themeTint="99"/>
        <w:left w:val="single" w:sz="4" w:space="0" w:color="AA82DA" w:themeColor="accent1" w:themeTint="99"/>
        <w:bottom w:val="single" w:sz="4" w:space="0" w:color="AA82DA" w:themeColor="accent1" w:themeTint="99"/>
        <w:right w:val="single" w:sz="4" w:space="0" w:color="AA82DA" w:themeColor="accent1" w:themeTint="99"/>
        <w:insideH w:val="single" w:sz="4" w:space="0" w:color="AA82DA" w:themeColor="accent1" w:themeTint="99"/>
        <w:insideV w:val="single" w:sz="4" w:space="0" w:color="AA82D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  <w:tblStylePr w:type="neCell">
      <w:tblPr/>
      <w:tcPr>
        <w:tcBorders>
          <w:bottom w:val="single" w:sz="4" w:space="0" w:color="AA82DA" w:themeColor="accent1" w:themeTint="99"/>
        </w:tcBorders>
      </w:tcPr>
    </w:tblStylePr>
    <w:tblStylePr w:type="nwCell">
      <w:tblPr/>
      <w:tcPr>
        <w:tcBorders>
          <w:bottom w:val="single" w:sz="4" w:space="0" w:color="AA82DA" w:themeColor="accent1" w:themeTint="99"/>
        </w:tcBorders>
      </w:tcPr>
    </w:tblStylePr>
    <w:tblStylePr w:type="seCell">
      <w:tblPr/>
      <w:tcPr>
        <w:tcBorders>
          <w:top w:val="single" w:sz="4" w:space="0" w:color="AA82DA" w:themeColor="accent1" w:themeTint="99"/>
        </w:tcBorders>
      </w:tcPr>
    </w:tblStylePr>
    <w:tblStylePr w:type="swCell">
      <w:tblPr/>
      <w:tcPr>
        <w:tcBorders>
          <w:top w:val="single" w:sz="4" w:space="0" w:color="AA82DA" w:themeColor="accent1" w:themeTint="99"/>
        </w:tcBorders>
      </w:tcPr>
    </w:tblStylePr>
  </w:style>
  <w:style w:type="table" w:styleId="Rastertabel3-Accent2">
    <w:name w:val="Grid Table 3 Accent 2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E467E2" w:themeColor="accent2" w:themeTint="99"/>
        <w:left w:val="single" w:sz="4" w:space="0" w:color="E467E2" w:themeColor="accent2" w:themeTint="99"/>
        <w:bottom w:val="single" w:sz="4" w:space="0" w:color="E467E2" w:themeColor="accent2" w:themeTint="99"/>
        <w:right w:val="single" w:sz="4" w:space="0" w:color="E467E2" w:themeColor="accent2" w:themeTint="99"/>
        <w:insideH w:val="single" w:sz="4" w:space="0" w:color="E467E2" w:themeColor="accent2" w:themeTint="99"/>
        <w:insideV w:val="single" w:sz="4" w:space="0" w:color="E467E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  <w:tblStylePr w:type="neCell">
      <w:tblPr/>
      <w:tcPr>
        <w:tcBorders>
          <w:bottom w:val="single" w:sz="4" w:space="0" w:color="E467E2" w:themeColor="accent2" w:themeTint="99"/>
        </w:tcBorders>
      </w:tcPr>
    </w:tblStylePr>
    <w:tblStylePr w:type="nwCell">
      <w:tblPr/>
      <w:tcPr>
        <w:tcBorders>
          <w:bottom w:val="single" w:sz="4" w:space="0" w:color="E467E2" w:themeColor="accent2" w:themeTint="99"/>
        </w:tcBorders>
      </w:tcPr>
    </w:tblStylePr>
    <w:tblStylePr w:type="seCell">
      <w:tblPr/>
      <w:tcPr>
        <w:tcBorders>
          <w:top w:val="single" w:sz="4" w:space="0" w:color="E467E2" w:themeColor="accent2" w:themeTint="99"/>
        </w:tcBorders>
      </w:tcPr>
    </w:tblStylePr>
    <w:tblStylePr w:type="swCell">
      <w:tblPr/>
      <w:tcPr>
        <w:tcBorders>
          <w:top w:val="single" w:sz="4" w:space="0" w:color="E467E2" w:themeColor="accent2" w:themeTint="99"/>
        </w:tcBorders>
      </w:tcPr>
    </w:tblStylePr>
  </w:style>
  <w:style w:type="table" w:styleId="Rastertabel3-Accent3">
    <w:name w:val="Grid Table 3 Accent 3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FF5ABB" w:themeColor="accent3" w:themeTint="99"/>
        <w:left w:val="single" w:sz="4" w:space="0" w:color="FF5ABB" w:themeColor="accent3" w:themeTint="99"/>
        <w:bottom w:val="single" w:sz="4" w:space="0" w:color="FF5ABB" w:themeColor="accent3" w:themeTint="99"/>
        <w:right w:val="single" w:sz="4" w:space="0" w:color="FF5ABB" w:themeColor="accent3" w:themeTint="99"/>
        <w:insideH w:val="single" w:sz="4" w:space="0" w:color="FF5ABB" w:themeColor="accent3" w:themeTint="99"/>
        <w:insideV w:val="single" w:sz="4" w:space="0" w:color="FF5AB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  <w:tblStylePr w:type="neCell">
      <w:tblPr/>
      <w:tcPr>
        <w:tcBorders>
          <w:bottom w:val="single" w:sz="4" w:space="0" w:color="FF5ABB" w:themeColor="accent3" w:themeTint="99"/>
        </w:tcBorders>
      </w:tcPr>
    </w:tblStylePr>
    <w:tblStylePr w:type="nwCell">
      <w:tblPr/>
      <w:tcPr>
        <w:tcBorders>
          <w:bottom w:val="single" w:sz="4" w:space="0" w:color="FF5ABB" w:themeColor="accent3" w:themeTint="99"/>
        </w:tcBorders>
      </w:tcPr>
    </w:tblStylePr>
    <w:tblStylePr w:type="seCell">
      <w:tblPr/>
      <w:tcPr>
        <w:tcBorders>
          <w:top w:val="single" w:sz="4" w:space="0" w:color="FF5ABB" w:themeColor="accent3" w:themeTint="99"/>
        </w:tcBorders>
      </w:tcPr>
    </w:tblStylePr>
    <w:tblStylePr w:type="swCell">
      <w:tblPr/>
      <w:tcPr>
        <w:tcBorders>
          <w:top w:val="single" w:sz="4" w:space="0" w:color="FF5ABB" w:themeColor="accent3" w:themeTint="99"/>
        </w:tcBorders>
      </w:tcPr>
    </w:tblStylePr>
  </w:style>
  <w:style w:type="table" w:styleId="Rastertabel3-Accent4">
    <w:name w:val="Grid Table 3 Accent 4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7B91CD" w:themeColor="accent4" w:themeTint="99"/>
        <w:left w:val="single" w:sz="4" w:space="0" w:color="7B91CD" w:themeColor="accent4" w:themeTint="99"/>
        <w:bottom w:val="single" w:sz="4" w:space="0" w:color="7B91CD" w:themeColor="accent4" w:themeTint="99"/>
        <w:right w:val="single" w:sz="4" w:space="0" w:color="7B91CD" w:themeColor="accent4" w:themeTint="99"/>
        <w:insideH w:val="single" w:sz="4" w:space="0" w:color="7B91CD" w:themeColor="accent4" w:themeTint="99"/>
        <w:insideV w:val="single" w:sz="4" w:space="0" w:color="7B91C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  <w:tblStylePr w:type="neCell">
      <w:tblPr/>
      <w:tcPr>
        <w:tcBorders>
          <w:bottom w:val="single" w:sz="4" w:space="0" w:color="7B91CD" w:themeColor="accent4" w:themeTint="99"/>
        </w:tcBorders>
      </w:tcPr>
    </w:tblStylePr>
    <w:tblStylePr w:type="nwCell">
      <w:tblPr/>
      <w:tcPr>
        <w:tcBorders>
          <w:bottom w:val="single" w:sz="4" w:space="0" w:color="7B91CD" w:themeColor="accent4" w:themeTint="99"/>
        </w:tcBorders>
      </w:tcPr>
    </w:tblStylePr>
    <w:tblStylePr w:type="seCell">
      <w:tblPr/>
      <w:tcPr>
        <w:tcBorders>
          <w:top w:val="single" w:sz="4" w:space="0" w:color="7B91CD" w:themeColor="accent4" w:themeTint="99"/>
        </w:tcBorders>
      </w:tcPr>
    </w:tblStylePr>
    <w:tblStylePr w:type="swCell">
      <w:tblPr/>
      <w:tcPr>
        <w:tcBorders>
          <w:top w:val="single" w:sz="4" w:space="0" w:color="7B91CD" w:themeColor="accent4" w:themeTint="99"/>
        </w:tcBorders>
      </w:tcPr>
    </w:tblStylePr>
  </w:style>
  <w:style w:type="table" w:styleId="Rastertabel3-Accent5">
    <w:name w:val="Grid Table 3 Accent 5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73D8FD" w:themeColor="accent5" w:themeTint="99"/>
        <w:left w:val="single" w:sz="4" w:space="0" w:color="73D8FD" w:themeColor="accent5" w:themeTint="99"/>
        <w:bottom w:val="single" w:sz="4" w:space="0" w:color="73D8FD" w:themeColor="accent5" w:themeTint="99"/>
        <w:right w:val="single" w:sz="4" w:space="0" w:color="73D8FD" w:themeColor="accent5" w:themeTint="99"/>
        <w:insideH w:val="single" w:sz="4" w:space="0" w:color="73D8FD" w:themeColor="accent5" w:themeTint="99"/>
        <w:insideV w:val="single" w:sz="4" w:space="0" w:color="73D8F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  <w:tblStylePr w:type="neCell">
      <w:tblPr/>
      <w:tcPr>
        <w:tcBorders>
          <w:bottom w:val="single" w:sz="4" w:space="0" w:color="73D8FD" w:themeColor="accent5" w:themeTint="99"/>
        </w:tcBorders>
      </w:tcPr>
    </w:tblStylePr>
    <w:tblStylePr w:type="nwCell">
      <w:tblPr/>
      <w:tcPr>
        <w:tcBorders>
          <w:bottom w:val="single" w:sz="4" w:space="0" w:color="73D8FD" w:themeColor="accent5" w:themeTint="99"/>
        </w:tcBorders>
      </w:tcPr>
    </w:tblStylePr>
    <w:tblStylePr w:type="seCell">
      <w:tblPr/>
      <w:tcPr>
        <w:tcBorders>
          <w:top w:val="single" w:sz="4" w:space="0" w:color="73D8FD" w:themeColor="accent5" w:themeTint="99"/>
        </w:tcBorders>
      </w:tcPr>
    </w:tblStylePr>
    <w:tblStylePr w:type="swCell">
      <w:tblPr/>
      <w:tcPr>
        <w:tcBorders>
          <w:top w:val="single" w:sz="4" w:space="0" w:color="73D8FD" w:themeColor="accent5" w:themeTint="99"/>
        </w:tcBorders>
      </w:tcPr>
    </w:tblStylePr>
  </w:style>
  <w:style w:type="table" w:styleId="Rastertabel3-Accent6">
    <w:name w:val="Grid Table 3 Accent 6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BDFCFF" w:themeColor="accent6" w:themeTint="99"/>
        <w:left w:val="single" w:sz="4" w:space="0" w:color="BDFCFF" w:themeColor="accent6" w:themeTint="99"/>
        <w:bottom w:val="single" w:sz="4" w:space="0" w:color="BDFCFF" w:themeColor="accent6" w:themeTint="99"/>
        <w:right w:val="single" w:sz="4" w:space="0" w:color="BDFCFF" w:themeColor="accent6" w:themeTint="99"/>
        <w:insideH w:val="single" w:sz="4" w:space="0" w:color="BDFCFF" w:themeColor="accent6" w:themeTint="99"/>
        <w:insideV w:val="single" w:sz="4" w:space="0" w:color="BDFC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  <w:tblStylePr w:type="neCell">
      <w:tblPr/>
      <w:tcPr>
        <w:tcBorders>
          <w:bottom w:val="single" w:sz="4" w:space="0" w:color="BDFCFF" w:themeColor="accent6" w:themeTint="99"/>
        </w:tcBorders>
      </w:tcPr>
    </w:tblStylePr>
    <w:tblStylePr w:type="nwCell">
      <w:tblPr/>
      <w:tcPr>
        <w:tcBorders>
          <w:bottom w:val="single" w:sz="4" w:space="0" w:color="BDFCFF" w:themeColor="accent6" w:themeTint="99"/>
        </w:tcBorders>
      </w:tcPr>
    </w:tblStylePr>
    <w:tblStylePr w:type="seCell">
      <w:tblPr/>
      <w:tcPr>
        <w:tcBorders>
          <w:top w:val="single" w:sz="4" w:space="0" w:color="BDFCFF" w:themeColor="accent6" w:themeTint="99"/>
        </w:tcBorders>
      </w:tcPr>
    </w:tblStylePr>
    <w:tblStylePr w:type="swCell">
      <w:tblPr/>
      <w:tcPr>
        <w:tcBorders>
          <w:top w:val="single" w:sz="4" w:space="0" w:color="BDFCFF" w:themeColor="accent6" w:themeTint="99"/>
        </w:tcBorders>
      </w:tcPr>
    </w:tblStylePr>
  </w:style>
  <w:style w:type="table" w:styleId="Rastertabel4">
    <w:name w:val="Grid Table 4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4-Accent1">
    <w:name w:val="Grid Table 4 Accent 1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AA82DA" w:themeColor="accent1" w:themeTint="99"/>
        <w:left w:val="single" w:sz="4" w:space="0" w:color="AA82DA" w:themeColor="accent1" w:themeTint="99"/>
        <w:bottom w:val="single" w:sz="4" w:space="0" w:color="AA82DA" w:themeColor="accent1" w:themeTint="99"/>
        <w:right w:val="single" w:sz="4" w:space="0" w:color="AA82DA" w:themeColor="accent1" w:themeTint="99"/>
        <w:insideH w:val="single" w:sz="4" w:space="0" w:color="AA82DA" w:themeColor="accent1" w:themeTint="99"/>
        <w:insideV w:val="single" w:sz="4" w:space="0" w:color="AA82D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37BC" w:themeColor="accent1"/>
          <w:left w:val="single" w:sz="4" w:space="0" w:color="7437BC" w:themeColor="accent1"/>
          <w:bottom w:val="single" w:sz="4" w:space="0" w:color="7437BC" w:themeColor="accent1"/>
          <w:right w:val="single" w:sz="4" w:space="0" w:color="7437BC" w:themeColor="accent1"/>
          <w:insideH w:val="nil"/>
          <w:insideV w:val="nil"/>
        </w:tcBorders>
        <w:shd w:val="clear" w:color="auto" w:fill="7437BC" w:themeFill="accent1"/>
      </w:tcPr>
    </w:tblStylePr>
    <w:tblStylePr w:type="lastRow">
      <w:rPr>
        <w:b/>
        <w:bCs/>
      </w:rPr>
      <w:tblPr/>
      <w:tcPr>
        <w:tcBorders>
          <w:top w:val="double" w:sz="4" w:space="0" w:color="7437B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Rastertabel4-Accent2">
    <w:name w:val="Grid Table 4 Accent 2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E467E2" w:themeColor="accent2" w:themeTint="99"/>
        <w:left w:val="single" w:sz="4" w:space="0" w:color="E467E2" w:themeColor="accent2" w:themeTint="99"/>
        <w:bottom w:val="single" w:sz="4" w:space="0" w:color="E467E2" w:themeColor="accent2" w:themeTint="99"/>
        <w:right w:val="single" w:sz="4" w:space="0" w:color="E467E2" w:themeColor="accent2" w:themeTint="99"/>
        <w:insideH w:val="single" w:sz="4" w:space="0" w:color="E467E2" w:themeColor="accent2" w:themeTint="99"/>
        <w:insideV w:val="single" w:sz="4" w:space="0" w:color="E467E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620B4" w:themeColor="accent2"/>
          <w:left w:val="single" w:sz="4" w:space="0" w:color="B620B4" w:themeColor="accent2"/>
          <w:bottom w:val="single" w:sz="4" w:space="0" w:color="B620B4" w:themeColor="accent2"/>
          <w:right w:val="single" w:sz="4" w:space="0" w:color="B620B4" w:themeColor="accent2"/>
          <w:insideH w:val="nil"/>
          <w:insideV w:val="nil"/>
        </w:tcBorders>
        <w:shd w:val="clear" w:color="auto" w:fill="B620B4" w:themeFill="accent2"/>
      </w:tcPr>
    </w:tblStylePr>
    <w:tblStylePr w:type="lastRow">
      <w:rPr>
        <w:b/>
        <w:bCs/>
      </w:rPr>
      <w:tblPr/>
      <w:tcPr>
        <w:tcBorders>
          <w:top w:val="double" w:sz="4" w:space="0" w:color="B620B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Rastertabel4-Accent3">
    <w:name w:val="Grid Table 4 Accent 3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FF5ABB" w:themeColor="accent3" w:themeTint="99"/>
        <w:left w:val="single" w:sz="4" w:space="0" w:color="FF5ABB" w:themeColor="accent3" w:themeTint="99"/>
        <w:bottom w:val="single" w:sz="4" w:space="0" w:color="FF5ABB" w:themeColor="accent3" w:themeTint="99"/>
        <w:right w:val="single" w:sz="4" w:space="0" w:color="FF5ABB" w:themeColor="accent3" w:themeTint="99"/>
        <w:insideH w:val="single" w:sz="4" w:space="0" w:color="FF5ABB" w:themeColor="accent3" w:themeTint="99"/>
        <w:insideV w:val="single" w:sz="4" w:space="0" w:color="FF5AB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3"/>
          <w:left w:val="single" w:sz="4" w:space="0" w:color="EC008C" w:themeColor="accent3"/>
          <w:bottom w:val="single" w:sz="4" w:space="0" w:color="EC008C" w:themeColor="accent3"/>
          <w:right w:val="single" w:sz="4" w:space="0" w:color="EC008C" w:themeColor="accent3"/>
          <w:insideH w:val="nil"/>
          <w:insideV w:val="nil"/>
        </w:tcBorders>
        <w:shd w:val="clear" w:color="auto" w:fill="EC008C" w:themeFill="accent3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Rastertabel4-Accent4">
    <w:name w:val="Grid Table 4 Accent 4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7B91CD" w:themeColor="accent4" w:themeTint="99"/>
        <w:left w:val="single" w:sz="4" w:space="0" w:color="7B91CD" w:themeColor="accent4" w:themeTint="99"/>
        <w:bottom w:val="single" w:sz="4" w:space="0" w:color="7B91CD" w:themeColor="accent4" w:themeTint="99"/>
        <w:right w:val="single" w:sz="4" w:space="0" w:color="7B91CD" w:themeColor="accent4" w:themeTint="99"/>
        <w:insideH w:val="single" w:sz="4" w:space="0" w:color="7B91CD" w:themeColor="accent4" w:themeTint="99"/>
        <w:insideV w:val="single" w:sz="4" w:space="0" w:color="7B91C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5398" w:themeColor="accent4"/>
          <w:left w:val="single" w:sz="4" w:space="0" w:color="395398" w:themeColor="accent4"/>
          <w:bottom w:val="single" w:sz="4" w:space="0" w:color="395398" w:themeColor="accent4"/>
          <w:right w:val="single" w:sz="4" w:space="0" w:color="395398" w:themeColor="accent4"/>
          <w:insideH w:val="nil"/>
          <w:insideV w:val="nil"/>
        </w:tcBorders>
        <w:shd w:val="clear" w:color="auto" w:fill="395398" w:themeFill="accent4"/>
      </w:tcPr>
    </w:tblStylePr>
    <w:tblStylePr w:type="lastRow">
      <w:rPr>
        <w:b/>
        <w:bCs/>
      </w:rPr>
      <w:tblPr/>
      <w:tcPr>
        <w:tcBorders>
          <w:top w:val="double" w:sz="4" w:space="0" w:color="39539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Rastertabel4-Accent5">
    <w:name w:val="Grid Table 4 Accent 5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73D8FD" w:themeColor="accent5" w:themeTint="99"/>
        <w:left w:val="single" w:sz="4" w:space="0" w:color="73D8FD" w:themeColor="accent5" w:themeTint="99"/>
        <w:bottom w:val="single" w:sz="4" w:space="0" w:color="73D8FD" w:themeColor="accent5" w:themeTint="99"/>
        <w:right w:val="single" w:sz="4" w:space="0" w:color="73D8FD" w:themeColor="accent5" w:themeTint="99"/>
        <w:insideH w:val="single" w:sz="4" w:space="0" w:color="73D8FD" w:themeColor="accent5" w:themeTint="99"/>
        <w:insideV w:val="single" w:sz="4" w:space="0" w:color="73D8F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BFFD" w:themeColor="accent5"/>
          <w:left w:val="single" w:sz="4" w:space="0" w:color="16BFFD" w:themeColor="accent5"/>
          <w:bottom w:val="single" w:sz="4" w:space="0" w:color="16BFFD" w:themeColor="accent5"/>
          <w:right w:val="single" w:sz="4" w:space="0" w:color="16BFFD" w:themeColor="accent5"/>
          <w:insideH w:val="nil"/>
          <w:insideV w:val="nil"/>
        </w:tcBorders>
        <w:shd w:val="clear" w:color="auto" w:fill="16BFFD" w:themeFill="accent5"/>
      </w:tcPr>
    </w:tblStylePr>
    <w:tblStylePr w:type="lastRow">
      <w:rPr>
        <w:b/>
        <w:bCs/>
      </w:rPr>
      <w:tblPr/>
      <w:tcPr>
        <w:tcBorders>
          <w:top w:val="double" w:sz="4" w:space="0" w:color="16BFF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Rastertabel4-Accent6">
    <w:name w:val="Grid Table 4 Accent 6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BDFCFF" w:themeColor="accent6" w:themeTint="99"/>
        <w:left w:val="single" w:sz="4" w:space="0" w:color="BDFCFF" w:themeColor="accent6" w:themeTint="99"/>
        <w:bottom w:val="single" w:sz="4" w:space="0" w:color="BDFCFF" w:themeColor="accent6" w:themeTint="99"/>
        <w:right w:val="single" w:sz="4" w:space="0" w:color="BDFCFF" w:themeColor="accent6" w:themeTint="99"/>
        <w:insideH w:val="single" w:sz="4" w:space="0" w:color="BDFCFF" w:themeColor="accent6" w:themeTint="99"/>
        <w:insideV w:val="single" w:sz="4" w:space="0" w:color="BDFC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FCFF" w:themeColor="accent6"/>
          <w:left w:val="single" w:sz="4" w:space="0" w:color="92FCFF" w:themeColor="accent6"/>
          <w:bottom w:val="single" w:sz="4" w:space="0" w:color="92FCFF" w:themeColor="accent6"/>
          <w:right w:val="single" w:sz="4" w:space="0" w:color="92FCFF" w:themeColor="accent6"/>
          <w:insideH w:val="nil"/>
          <w:insideV w:val="nil"/>
        </w:tcBorders>
        <w:shd w:val="clear" w:color="auto" w:fill="92FCFF" w:themeFill="accent6"/>
      </w:tcPr>
    </w:tblStylePr>
    <w:tblStylePr w:type="lastRow">
      <w:rPr>
        <w:b/>
        <w:bCs/>
      </w:rPr>
      <w:tblPr/>
      <w:tcPr>
        <w:tcBorders>
          <w:top w:val="double" w:sz="4" w:space="0" w:color="92FC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Rastertabel5donker">
    <w:name w:val="Grid Table 5 Dark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astertabel5donker-Accent1">
    <w:name w:val="Grid Table 5 Dark Accent 1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D5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37B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37B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37B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37BC" w:themeFill="accent1"/>
      </w:tcPr>
    </w:tblStylePr>
    <w:tblStylePr w:type="band1Vert">
      <w:tblPr/>
      <w:tcPr>
        <w:shd w:val="clear" w:color="auto" w:fill="C6ACE6" w:themeFill="accent1" w:themeFillTint="66"/>
      </w:tcPr>
    </w:tblStylePr>
    <w:tblStylePr w:type="band1Horz">
      <w:tblPr/>
      <w:tcPr>
        <w:shd w:val="clear" w:color="auto" w:fill="C6ACE6" w:themeFill="accent1" w:themeFillTint="66"/>
      </w:tcPr>
    </w:tblStylePr>
  </w:style>
  <w:style w:type="table" w:styleId="Rastertabel5donker-Accent2">
    <w:name w:val="Grid Table 5 Dark Accent 2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CF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620B4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620B4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620B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620B4" w:themeFill="accent2"/>
      </w:tcPr>
    </w:tblStylePr>
    <w:tblStylePr w:type="band1Vert">
      <w:tblPr/>
      <w:tcPr>
        <w:shd w:val="clear" w:color="auto" w:fill="ED9AEC" w:themeFill="accent2" w:themeFillTint="66"/>
      </w:tcPr>
    </w:tblStylePr>
    <w:tblStylePr w:type="band1Horz">
      <w:tblPr/>
      <w:tcPr>
        <w:shd w:val="clear" w:color="auto" w:fill="ED9AEC" w:themeFill="accent2" w:themeFillTint="66"/>
      </w:tcPr>
    </w:tblStylePr>
  </w:style>
  <w:style w:type="table" w:styleId="Rastertabel5donker-Accent3">
    <w:name w:val="Grid Table 5 Dark Accent 3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8E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008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008C" w:themeFill="accent3"/>
      </w:tcPr>
    </w:tblStylePr>
    <w:tblStylePr w:type="band1Vert">
      <w:tblPr/>
      <w:tcPr>
        <w:shd w:val="clear" w:color="auto" w:fill="FF91D2" w:themeFill="accent3" w:themeFillTint="66"/>
      </w:tcPr>
    </w:tblStylePr>
    <w:tblStylePr w:type="band1Horz">
      <w:tblPr/>
      <w:tcPr>
        <w:shd w:val="clear" w:color="auto" w:fill="FF91D2" w:themeFill="accent3" w:themeFillTint="66"/>
      </w:tcPr>
    </w:tblStylePr>
  </w:style>
  <w:style w:type="table" w:styleId="Rastertabel5donker-Accent4">
    <w:name w:val="Grid Table 5 Dark Accent 4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DAE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539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539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9539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95398" w:themeFill="accent4"/>
      </w:tcPr>
    </w:tblStylePr>
    <w:tblStylePr w:type="band1Vert">
      <w:tblPr/>
      <w:tcPr>
        <w:shd w:val="clear" w:color="auto" w:fill="A7B6DE" w:themeFill="accent4" w:themeFillTint="66"/>
      </w:tcPr>
    </w:tblStylePr>
    <w:tblStylePr w:type="band1Horz">
      <w:tblPr/>
      <w:tcPr>
        <w:shd w:val="clear" w:color="auto" w:fill="A7B6DE" w:themeFill="accent4" w:themeFillTint="66"/>
      </w:tcPr>
    </w:tblStylePr>
  </w:style>
  <w:style w:type="table" w:styleId="Rastertabel5donker-Accent5">
    <w:name w:val="Grid Table 5 Dark Accent 5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F2F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BFF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BFF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6BFF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6BFFD" w:themeFill="accent5"/>
      </w:tcPr>
    </w:tblStylePr>
    <w:tblStylePr w:type="band1Vert">
      <w:tblPr/>
      <w:tcPr>
        <w:shd w:val="clear" w:color="auto" w:fill="A1E5FE" w:themeFill="accent5" w:themeFillTint="66"/>
      </w:tcPr>
    </w:tblStylePr>
    <w:tblStylePr w:type="band1Horz">
      <w:tblPr/>
      <w:tcPr>
        <w:shd w:val="clear" w:color="auto" w:fill="A1E5FE" w:themeFill="accent5" w:themeFillTint="66"/>
      </w:tcPr>
    </w:tblStylePr>
  </w:style>
  <w:style w:type="table" w:styleId="Rastertabel5donker-Accent6">
    <w:name w:val="Grid Table 5 Dark Accent 6"/>
    <w:basedOn w:val="Standaardtabel"/>
    <w:uiPriority w:val="50"/>
    <w:rsid w:val="00333B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E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FC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FC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FC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FCFF" w:themeFill="accent6"/>
      </w:tcPr>
    </w:tblStylePr>
    <w:tblStylePr w:type="band1Vert">
      <w:tblPr/>
      <w:tcPr>
        <w:shd w:val="clear" w:color="auto" w:fill="D3FDFF" w:themeFill="accent6" w:themeFillTint="66"/>
      </w:tcPr>
    </w:tblStylePr>
    <w:tblStylePr w:type="band1Horz">
      <w:tblPr/>
      <w:tcPr>
        <w:shd w:val="clear" w:color="auto" w:fill="D3FDFF" w:themeFill="accent6" w:themeFillTint="66"/>
      </w:tcPr>
    </w:tblStylePr>
  </w:style>
  <w:style w:type="table" w:styleId="Rastertabel6kleurrijk">
    <w:name w:val="Grid Table 6 Colorful"/>
    <w:basedOn w:val="Standaardtabel"/>
    <w:uiPriority w:val="51"/>
    <w:rsid w:val="00333B9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6kleurrijk-Accent1">
    <w:name w:val="Grid Table 6 Colorful Accent 1"/>
    <w:basedOn w:val="Standaardtabel"/>
    <w:uiPriority w:val="51"/>
    <w:rsid w:val="00333B97"/>
    <w:rPr>
      <w:color w:val="56298C" w:themeColor="accent1" w:themeShade="BF"/>
    </w:rPr>
    <w:tblPr>
      <w:tblStyleRowBandSize w:val="1"/>
      <w:tblStyleColBandSize w:val="1"/>
      <w:tblBorders>
        <w:top w:val="single" w:sz="4" w:space="0" w:color="AA82DA" w:themeColor="accent1" w:themeTint="99"/>
        <w:left w:val="single" w:sz="4" w:space="0" w:color="AA82DA" w:themeColor="accent1" w:themeTint="99"/>
        <w:bottom w:val="single" w:sz="4" w:space="0" w:color="AA82DA" w:themeColor="accent1" w:themeTint="99"/>
        <w:right w:val="single" w:sz="4" w:space="0" w:color="AA82DA" w:themeColor="accent1" w:themeTint="99"/>
        <w:insideH w:val="single" w:sz="4" w:space="0" w:color="AA82DA" w:themeColor="accent1" w:themeTint="99"/>
        <w:insideV w:val="single" w:sz="4" w:space="0" w:color="AA82D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AA82D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A82D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Rastertabel6kleurrijk-Accent2">
    <w:name w:val="Grid Table 6 Colorful Accent 2"/>
    <w:basedOn w:val="Standaardtabel"/>
    <w:uiPriority w:val="51"/>
    <w:rsid w:val="00333B97"/>
    <w:rPr>
      <w:color w:val="881886" w:themeColor="accent2" w:themeShade="BF"/>
    </w:rPr>
    <w:tblPr>
      <w:tblStyleRowBandSize w:val="1"/>
      <w:tblStyleColBandSize w:val="1"/>
      <w:tblBorders>
        <w:top w:val="single" w:sz="4" w:space="0" w:color="E467E2" w:themeColor="accent2" w:themeTint="99"/>
        <w:left w:val="single" w:sz="4" w:space="0" w:color="E467E2" w:themeColor="accent2" w:themeTint="99"/>
        <w:bottom w:val="single" w:sz="4" w:space="0" w:color="E467E2" w:themeColor="accent2" w:themeTint="99"/>
        <w:right w:val="single" w:sz="4" w:space="0" w:color="E467E2" w:themeColor="accent2" w:themeTint="99"/>
        <w:insideH w:val="single" w:sz="4" w:space="0" w:color="E467E2" w:themeColor="accent2" w:themeTint="99"/>
        <w:insideV w:val="single" w:sz="4" w:space="0" w:color="E467E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467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7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Rastertabel6kleurrijk-Accent3">
    <w:name w:val="Grid Table 6 Colorful Accent 3"/>
    <w:basedOn w:val="Standaardtabel"/>
    <w:uiPriority w:val="51"/>
    <w:rsid w:val="00333B97"/>
    <w:rPr>
      <w:color w:val="B00068" w:themeColor="accent3" w:themeShade="BF"/>
    </w:rPr>
    <w:tblPr>
      <w:tblStyleRowBandSize w:val="1"/>
      <w:tblStyleColBandSize w:val="1"/>
      <w:tblBorders>
        <w:top w:val="single" w:sz="4" w:space="0" w:color="FF5ABB" w:themeColor="accent3" w:themeTint="99"/>
        <w:left w:val="single" w:sz="4" w:space="0" w:color="FF5ABB" w:themeColor="accent3" w:themeTint="99"/>
        <w:bottom w:val="single" w:sz="4" w:space="0" w:color="FF5ABB" w:themeColor="accent3" w:themeTint="99"/>
        <w:right w:val="single" w:sz="4" w:space="0" w:color="FF5ABB" w:themeColor="accent3" w:themeTint="99"/>
        <w:insideH w:val="single" w:sz="4" w:space="0" w:color="FF5ABB" w:themeColor="accent3" w:themeTint="99"/>
        <w:insideV w:val="single" w:sz="4" w:space="0" w:color="FF5AB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A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Rastertabel6kleurrijk-Accent4">
    <w:name w:val="Grid Table 6 Colorful Accent 4"/>
    <w:basedOn w:val="Standaardtabel"/>
    <w:uiPriority w:val="51"/>
    <w:rsid w:val="00333B97"/>
    <w:rPr>
      <w:color w:val="2A3D71" w:themeColor="accent4" w:themeShade="BF"/>
    </w:rPr>
    <w:tblPr>
      <w:tblStyleRowBandSize w:val="1"/>
      <w:tblStyleColBandSize w:val="1"/>
      <w:tblBorders>
        <w:top w:val="single" w:sz="4" w:space="0" w:color="7B91CD" w:themeColor="accent4" w:themeTint="99"/>
        <w:left w:val="single" w:sz="4" w:space="0" w:color="7B91CD" w:themeColor="accent4" w:themeTint="99"/>
        <w:bottom w:val="single" w:sz="4" w:space="0" w:color="7B91CD" w:themeColor="accent4" w:themeTint="99"/>
        <w:right w:val="single" w:sz="4" w:space="0" w:color="7B91CD" w:themeColor="accent4" w:themeTint="99"/>
        <w:insideH w:val="single" w:sz="4" w:space="0" w:color="7B91CD" w:themeColor="accent4" w:themeTint="99"/>
        <w:insideV w:val="single" w:sz="4" w:space="0" w:color="7B91C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7B91C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B91C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Rastertabel6kleurrijk-Accent5">
    <w:name w:val="Grid Table 6 Colorful Accent 5"/>
    <w:basedOn w:val="Standaardtabel"/>
    <w:uiPriority w:val="51"/>
    <w:rsid w:val="00333B97"/>
    <w:rPr>
      <w:color w:val="0195CB" w:themeColor="accent5" w:themeShade="BF"/>
    </w:rPr>
    <w:tblPr>
      <w:tblStyleRowBandSize w:val="1"/>
      <w:tblStyleColBandSize w:val="1"/>
      <w:tblBorders>
        <w:top w:val="single" w:sz="4" w:space="0" w:color="73D8FD" w:themeColor="accent5" w:themeTint="99"/>
        <w:left w:val="single" w:sz="4" w:space="0" w:color="73D8FD" w:themeColor="accent5" w:themeTint="99"/>
        <w:bottom w:val="single" w:sz="4" w:space="0" w:color="73D8FD" w:themeColor="accent5" w:themeTint="99"/>
        <w:right w:val="single" w:sz="4" w:space="0" w:color="73D8FD" w:themeColor="accent5" w:themeTint="99"/>
        <w:insideH w:val="single" w:sz="4" w:space="0" w:color="73D8FD" w:themeColor="accent5" w:themeTint="99"/>
        <w:insideV w:val="single" w:sz="4" w:space="0" w:color="73D8F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3D8F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3D8F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Rastertabel6kleurrijk-Accent6">
    <w:name w:val="Grid Table 6 Colorful Accent 6"/>
    <w:basedOn w:val="Standaardtabel"/>
    <w:uiPriority w:val="51"/>
    <w:rsid w:val="00333B97"/>
    <w:rPr>
      <w:color w:val="2DF8FF" w:themeColor="accent6" w:themeShade="BF"/>
    </w:rPr>
    <w:tblPr>
      <w:tblStyleRowBandSize w:val="1"/>
      <w:tblStyleColBandSize w:val="1"/>
      <w:tblBorders>
        <w:top w:val="single" w:sz="4" w:space="0" w:color="BDFCFF" w:themeColor="accent6" w:themeTint="99"/>
        <w:left w:val="single" w:sz="4" w:space="0" w:color="BDFCFF" w:themeColor="accent6" w:themeTint="99"/>
        <w:bottom w:val="single" w:sz="4" w:space="0" w:color="BDFCFF" w:themeColor="accent6" w:themeTint="99"/>
        <w:right w:val="single" w:sz="4" w:space="0" w:color="BDFCFF" w:themeColor="accent6" w:themeTint="99"/>
        <w:insideH w:val="single" w:sz="4" w:space="0" w:color="BDFCFF" w:themeColor="accent6" w:themeTint="99"/>
        <w:insideV w:val="single" w:sz="4" w:space="0" w:color="BDFC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DFC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FC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Rastertabel7kleurrijk">
    <w:name w:val="Grid Table 7 Colorful"/>
    <w:basedOn w:val="Standaardtabel"/>
    <w:uiPriority w:val="52"/>
    <w:rsid w:val="00333B9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7kleurrijk-Accent1">
    <w:name w:val="Grid Table 7 Colorful Accent 1"/>
    <w:basedOn w:val="Standaardtabel"/>
    <w:uiPriority w:val="52"/>
    <w:rsid w:val="00333B97"/>
    <w:rPr>
      <w:color w:val="56298C" w:themeColor="accent1" w:themeShade="BF"/>
    </w:rPr>
    <w:tblPr>
      <w:tblStyleRowBandSize w:val="1"/>
      <w:tblStyleColBandSize w:val="1"/>
      <w:tblBorders>
        <w:top w:val="single" w:sz="4" w:space="0" w:color="AA82DA" w:themeColor="accent1" w:themeTint="99"/>
        <w:left w:val="single" w:sz="4" w:space="0" w:color="AA82DA" w:themeColor="accent1" w:themeTint="99"/>
        <w:bottom w:val="single" w:sz="4" w:space="0" w:color="AA82DA" w:themeColor="accent1" w:themeTint="99"/>
        <w:right w:val="single" w:sz="4" w:space="0" w:color="AA82DA" w:themeColor="accent1" w:themeTint="99"/>
        <w:insideH w:val="single" w:sz="4" w:space="0" w:color="AA82DA" w:themeColor="accent1" w:themeTint="99"/>
        <w:insideV w:val="single" w:sz="4" w:space="0" w:color="AA82D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  <w:tblStylePr w:type="neCell">
      <w:tblPr/>
      <w:tcPr>
        <w:tcBorders>
          <w:bottom w:val="single" w:sz="4" w:space="0" w:color="AA82DA" w:themeColor="accent1" w:themeTint="99"/>
        </w:tcBorders>
      </w:tcPr>
    </w:tblStylePr>
    <w:tblStylePr w:type="nwCell">
      <w:tblPr/>
      <w:tcPr>
        <w:tcBorders>
          <w:bottom w:val="single" w:sz="4" w:space="0" w:color="AA82DA" w:themeColor="accent1" w:themeTint="99"/>
        </w:tcBorders>
      </w:tcPr>
    </w:tblStylePr>
    <w:tblStylePr w:type="seCell">
      <w:tblPr/>
      <w:tcPr>
        <w:tcBorders>
          <w:top w:val="single" w:sz="4" w:space="0" w:color="AA82DA" w:themeColor="accent1" w:themeTint="99"/>
        </w:tcBorders>
      </w:tcPr>
    </w:tblStylePr>
    <w:tblStylePr w:type="swCell">
      <w:tblPr/>
      <w:tcPr>
        <w:tcBorders>
          <w:top w:val="single" w:sz="4" w:space="0" w:color="AA82DA" w:themeColor="accent1" w:themeTint="99"/>
        </w:tcBorders>
      </w:tcPr>
    </w:tblStylePr>
  </w:style>
  <w:style w:type="table" w:styleId="Rastertabel7kleurrijk-Accent2">
    <w:name w:val="Grid Table 7 Colorful Accent 2"/>
    <w:basedOn w:val="Standaardtabel"/>
    <w:uiPriority w:val="52"/>
    <w:rsid w:val="00333B97"/>
    <w:rPr>
      <w:color w:val="881886" w:themeColor="accent2" w:themeShade="BF"/>
    </w:rPr>
    <w:tblPr>
      <w:tblStyleRowBandSize w:val="1"/>
      <w:tblStyleColBandSize w:val="1"/>
      <w:tblBorders>
        <w:top w:val="single" w:sz="4" w:space="0" w:color="E467E2" w:themeColor="accent2" w:themeTint="99"/>
        <w:left w:val="single" w:sz="4" w:space="0" w:color="E467E2" w:themeColor="accent2" w:themeTint="99"/>
        <w:bottom w:val="single" w:sz="4" w:space="0" w:color="E467E2" w:themeColor="accent2" w:themeTint="99"/>
        <w:right w:val="single" w:sz="4" w:space="0" w:color="E467E2" w:themeColor="accent2" w:themeTint="99"/>
        <w:insideH w:val="single" w:sz="4" w:space="0" w:color="E467E2" w:themeColor="accent2" w:themeTint="99"/>
        <w:insideV w:val="single" w:sz="4" w:space="0" w:color="E467E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  <w:tblStylePr w:type="neCell">
      <w:tblPr/>
      <w:tcPr>
        <w:tcBorders>
          <w:bottom w:val="single" w:sz="4" w:space="0" w:color="E467E2" w:themeColor="accent2" w:themeTint="99"/>
        </w:tcBorders>
      </w:tcPr>
    </w:tblStylePr>
    <w:tblStylePr w:type="nwCell">
      <w:tblPr/>
      <w:tcPr>
        <w:tcBorders>
          <w:bottom w:val="single" w:sz="4" w:space="0" w:color="E467E2" w:themeColor="accent2" w:themeTint="99"/>
        </w:tcBorders>
      </w:tcPr>
    </w:tblStylePr>
    <w:tblStylePr w:type="seCell">
      <w:tblPr/>
      <w:tcPr>
        <w:tcBorders>
          <w:top w:val="single" w:sz="4" w:space="0" w:color="E467E2" w:themeColor="accent2" w:themeTint="99"/>
        </w:tcBorders>
      </w:tcPr>
    </w:tblStylePr>
    <w:tblStylePr w:type="swCell">
      <w:tblPr/>
      <w:tcPr>
        <w:tcBorders>
          <w:top w:val="single" w:sz="4" w:space="0" w:color="E467E2" w:themeColor="accent2" w:themeTint="99"/>
        </w:tcBorders>
      </w:tcPr>
    </w:tblStylePr>
  </w:style>
  <w:style w:type="table" w:styleId="Rastertabel7kleurrijk-Accent3">
    <w:name w:val="Grid Table 7 Colorful Accent 3"/>
    <w:basedOn w:val="Standaardtabel"/>
    <w:uiPriority w:val="52"/>
    <w:rsid w:val="00333B97"/>
    <w:rPr>
      <w:color w:val="B00068" w:themeColor="accent3" w:themeShade="BF"/>
    </w:rPr>
    <w:tblPr>
      <w:tblStyleRowBandSize w:val="1"/>
      <w:tblStyleColBandSize w:val="1"/>
      <w:tblBorders>
        <w:top w:val="single" w:sz="4" w:space="0" w:color="FF5ABB" w:themeColor="accent3" w:themeTint="99"/>
        <w:left w:val="single" w:sz="4" w:space="0" w:color="FF5ABB" w:themeColor="accent3" w:themeTint="99"/>
        <w:bottom w:val="single" w:sz="4" w:space="0" w:color="FF5ABB" w:themeColor="accent3" w:themeTint="99"/>
        <w:right w:val="single" w:sz="4" w:space="0" w:color="FF5ABB" w:themeColor="accent3" w:themeTint="99"/>
        <w:insideH w:val="single" w:sz="4" w:space="0" w:color="FF5ABB" w:themeColor="accent3" w:themeTint="99"/>
        <w:insideV w:val="single" w:sz="4" w:space="0" w:color="FF5AB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  <w:tblStylePr w:type="neCell">
      <w:tblPr/>
      <w:tcPr>
        <w:tcBorders>
          <w:bottom w:val="single" w:sz="4" w:space="0" w:color="FF5ABB" w:themeColor="accent3" w:themeTint="99"/>
        </w:tcBorders>
      </w:tcPr>
    </w:tblStylePr>
    <w:tblStylePr w:type="nwCell">
      <w:tblPr/>
      <w:tcPr>
        <w:tcBorders>
          <w:bottom w:val="single" w:sz="4" w:space="0" w:color="FF5ABB" w:themeColor="accent3" w:themeTint="99"/>
        </w:tcBorders>
      </w:tcPr>
    </w:tblStylePr>
    <w:tblStylePr w:type="seCell">
      <w:tblPr/>
      <w:tcPr>
        <w:tcBorders>
          <w:top w:val="single" w:sz="4" w:space="0" w:color="FF5ABB" w:themeColor="accent3" w:themeTint="99"/>
        </w:tcBorders>
      </w:tcPr>
    </w:tblStylePr>
    <w:tblStylePr w:type="swCell">
      <w:tblPr/>
      <w:tcPr>
        <w:tcBorders>
          <w:top w:val="single" w:sz="4" w:space="0" w:color="FF5ABB" w:themeColor="accent3" w:themeTint="99"/>
        </w:tcBorders>
      </w:tcPr>
    </w:tblStylePr>
  </w:style>
  <w:style w:type="table" w:styleId="Rastertabel7kleurrijk-Accent4">
    <w:name w:val="Grid Table 7 Colorful Accent 4"/>
    <w:basedOn w:val="Standaardtabel"/>
    <w:uiPriority w:val="52"/>
    <w:rsid w:val="00333B97"/>
    <w:rPr>
      <w:color w:val="2A3D71" w:themeColor="accent4" w:themeShade="BF"/>
    </w:rPr>
    <w:tblPr>
      <w:tblStyleRowBandSize w:val="1"/>
      <w:tblStyleColBandSize w:val="1"/>
      <w:tblBorders>
        <w:top w:val="single" w:sz="4" w:space="0" w:color="7B91CD" w:themeColor="accent4" w:themeTint="99"/>
        <w:left w:val="single" w:sz="4" w:space="0" w:color="7B91CD" w:themeColor="accent4" w:themeTint="99"/>
        <w:bottom w:val="single" w:sz="4" w:space="0" w:color="7B91CD" w:themeColor="accent4" w:themeTint="99"/>
        <w:right w:val="single" w:sz="4" w:space="0" w:color="7B91CD" w:themeColor="accent4" w:themeTint="99"/>
        <w:insideH w:val="single" w:sz="4" w:space="0" w:color="7B91CD" w:themeColor="accent4" w:themeTint="99"/>
        <w:insideV w:val="single" w:sz="4" w:space="0" w:color="7B91C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  <w:tblStylePr w:type="neCell">
      <w:tblPr/>
      <w:tcPr>
        <w:tcBorders>
          <w:bottom w:val="single" w:sz="4" w:space="0" w:color="7B91CD" w:themeColor="accent4" w:themeTint="99"/>
        </w:tcBorders>
      </w:tcPr>
    </w:tblStylePr>
    <w:tblStylePr w:type="nwCell">
      <w:tblPr/>
      <w:tcPr>
        <w:tcBorders>
          <w:bottom w:val="single" w:sz="4" w:space="0" w:color="7B91CD" w:themeColor="accent4" w:themeTint="99"/>
        </w:tcBorders>
      </w:tcPr>
    </w:tblStylePr>
    <w:tblStylePr w:type="seCell">
      <w:tblPr/>
      <w:tcPr>
        <w:tcBorders>
          <w:top w:val="single" w:sz="4" w:space="0" w:color="7B91CD" w:themeColor="accent4" w:themeTint="99"/>
        </w:tcBorders>
      </w:tcPr>
    </w:tblStylePr>
    <w:tblStylePr w:type="swCell">
      <w:tblPr/>
      <w:tcPr>
        <w:tcBorders>
          <w:top w:val="single" w:sz="4" w:space="0" w:color="7B91CD" w:themeColor="accent4" w:themeTint="99"/>
        </w:tcBorders>
      </w:tcPr>
    </w:tblStylePr>
  </w:style>
  <w:style w:type="table" w:styleId="Rastertabel7kleurrijk-Accent5">
    <w:name w:val="Grid Table 7 Colorful Accent 5"/>
    <w:basedOn w:val="Standaardtabel"/>
    <w:uiPriority w:val="52"/>
    <w:rsid w:val="00333B97"/>
    <w:rPr>
      <w:color w:val="0195CB" w:themeColor="accent5" w:themeShade="BF"/>
    </w:rPr>
    <w:tblPr>
      <w:tblStyleRowBandSize w:val="1"/>
      <w:tblStyleColBandSize w:val="1"/>
      <w:tblBorders>
        <w:top w:val="single" w:sz="4" w:space="0" w:color="73D8FD" w:themeColor="accent5" w:themeTint="99"/>
        <w:left w:val="single" w:sz="4" w:space="0" w:color="73D8FD" w:themeColor="accent5" w:themeTint="99"/>
        <w:bottom w:val="single" w:sz="4" w:space="0" w:color="73D8FD" w:themeColor="accent5" w:themeTint="99"/>
        <w:right w:val="single" w:sz="4" w:space="0" w:color="73D8FD" w:themeColor="accent5" w:themeTint="99"/>
        <w:insideH w:val="single" w:sz="4" w:space="0" w:color="73D8FD" w:themeColor="accent5" w:themeTint="99"/>
        <w:insideV w:val="single" w:sz="4" w:space="0" w:color="73D8F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  <w:tblStylePr w:type="neCell">
      <w:tblPr/>
      <w:tcPr>
        <w:tcBorders>
          <w:bottom w:val="single" w:sz="4" w:space="0" w:color="73D8FD" w:themeColor="accent5" w:themeTint="99"/>
        </w:tcBorders>
      </w:tcPr>
    </w:tblStylePr>
    <w:tblStylePr w:type="nwCell">
      <w:tblPr/>
      <w:tcPr>
        <w:tcBorders>
          <w:bottom w:val="single" w:sz="4" w:space="0" w:color="73D8FD" w:themeColor="accent5" w:themeTint="99"/>
        </w:tcBorders>
      </w:tcPr>
    </w:tblStylePr>
    <w:tblStylePr w:type="seCell">
      <w:tblPr/>
      <w:tcPr>
        <w:tcBorders>
          <w:top w:val="single" w:sz="4" w:space="0" w:color="73D8FD" w:themeColor="accent5" w:themeTint="99"/>
        </w:tcBorders>
      </w:tcPr>
    </w:tblStylePr>
    <w:tblStylePr w:type="swCell">
      <w:tblPr/>
      <w:tcPr>
        <w:tcBorders>
          <w:top w:val="single" w:sz="4" w:space="0" w:color="73D8FD" w:themeColor="accent5" w:themeTint="99"/>
        </w:tcBorders>
      </w:tcPr>
    </w:tblStylePr>
  </w:style>
  <w:style w:type="table" w:styleId="Rastertabel7kleurrijk-Accent6">
    <w:name w:val="Grid Table 7 Colorful Accent 6"/>
    <w:basedOn w:val="Standaardtabel"/>
    <w:uiPriority w:val="52"/>
    <w:rsid w:val="00333B97"/>
    <w:rPr>
      <w:color w:val="2DF8FF" w:themeColor="accent6" w:themeShade="BF"/>
    </w:rPr>
    <w:tblPr>
      <w:tblStyleRowBandSize w:val="1"/>
      <w:tblStyleColBandSize w:val="1"/>
      <w:tblBorders>
        <w:top w:val="single" w:sz="4" w:space="0" w:color="BDFCFF" w:themeColor="accent6" w:themeTint="99"/>
        <w:left w:val="single" w:sz="4" w:space="0" w:color="BDFCFF" w:themeColor="accent6" w:themeTint="99"/>
        <w:bottom w:val="single" w:sz="4" w:space="0" w:color="BDFCFF" w:themeColor="accent6" w:themeTint="99"/>
        <w:right w:val="single" w:sz="4" w:space="0" w:color="BDFCFF" w:themeColor="accent6" w:themeTint="99"/>
        <w:insideH w:val="single" w:sz="4" w:space="0" w:color="BDFCFF" w:themeColor="accent6" w:themeTint="99"/>
        <w:insideV w:val="single" w:sz="4" w:space="0" w:color="BDFC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  <w:tblStylePr w:type="neCell">
      <w:tblPr/>
      <w:tcPr>
        <w:tcBorders>
          <w:bottom w:val="single" w:sz="4" w:space="0" w:color="BDFCFF" w:themeColor="accent6" w:themeTint="99"/>
        </w:tcBorders>
      </w:tcPr>
    </w:tblStylePr>
    <w:tblStylePr w:type="nwCell">
      <w:tblPr/>
      <w:tcPr>
        <w:tcBorders>
          <w:bottom w:val="single" w:sz="4" w:space="0" w:color="BDFCFF" w:themeColor="accent6" w:themeTint="99"/>
        </w:tcBorders>
      </w:tcPr>
    </w:tblStylePr>
    <w:tblStylePr w:type="seCell">
      <w:tblPr/>
      <w:tcPr>
        <w:tcBorders>
          <w:top w:val="single" w:sz="4" w:space="0" w:color="BDFCFF" w:themeColor="accent6" w:themeTint="99"/>
        </w:tcBorders>
      </w:tcPr>
    </w:tblStylePr>
    <w:tblStylePr w:type="swCell">
      <w:tblPr/>
      <w:tcPr>
        <w:tcBorders>
          <w:top w:val="single" w:sz="4" w:space="0" w:color="BDFCFF" w:themeColor="accent6" w:themeTint="99"/>
        </w:tcBorders>
      </w:tcPr>
    </w:tblStylePr>
  </w:style>
  <w:style w:type="paragraph" w:styleId="Koptekst">
    <w:name w:val="header"/>
    <w:basedOn w:val="Standaard"/>
    <w:link w:val="KoptekstChar"/>
    <w:uiPriority w:val="99"/>
    <w:semiHidden/>
    <w:rsid w:val="0093710A"/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DC69FE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semiHidden/>
    <w:rsid w:val="004A2764"/>
    <w:rPr>
      <w:rFonts w:asciiTheme="majorHAnsi" w:eastAsiaTheme="majorEastAsia" w:hAnsiTheme="majorHAnsi" w:cstheme="majorBidi"/>
      <w:color w:val="56298C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A2764"/>
    <w:rPr>
      <w:rFonts w:asciiTheme="majorHAnsi" w:eastAsiaTheme="majorEastAsia" w:hAnsiTheme="majorHAnsi" w:cstheme="majorBidi"/>
      <w:color w:val="56298C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A2764"/>
    <w:rPr>
      <w:rFonts w:asciiTheme="majorHAnsi" w:eastAsiaTheme="majorEastAsia" w:hAnsiTheme="majorHAnsi" w:cstheme="majorBidi"/>
      <w:color w:val="391B5D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A2764"/>
    <w:rPr>
      <w:rFonts w:asciiTheme="majorHAnsi" w:eastAsiaTheme="majorEastAsia" w:hAnsiTheme="majorHAnsi" w:cstheme="majorBidi"/>
      <w:i/>
      <w:iCs/>
      <w:color w:val="56298C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A2764"/>
    <w:rPr>
      <w:rFonts w:asciiTheme="majorHAnsi" w:eastAsiaTheme="majorEastAsia" w:hAnsiTheme="majorHAnsi" w:cstheme="majorBidi"/>
      <w:color w:val="56298C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A2764"/>
    <w:rPr>
      <w:rFonts w:asciiTheme="majorHAnsi" w:eastAsiaTheme="majorEastAsia" w:hAnsiTheme="majorHAnsi" w:cstheme="majorBidi"/>
      <w:color w:val="391B5D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A2764"/>
    <w:rPr>
      <w:rFonts w:asciiTheme="majorHAnsi" w:eastAsiaTheme="majorEastAsia" w:hAnsiTheme="majorHAnsi" w:cstheme="majorBidi"/>
      <w:i/>
      <w:iCs/>
      <w:color w:val="391B5D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A276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A276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acroniem">
    <w:name w:val="HTML Acronym"/>
    <w:basedOn w:val="Standaardalinea-lettertype"/>
    <w:uiPriority w:val="99"/>
    <w:semiHidden/>
    <w:unhideWhenUsed/>
    <w:rsid w:val="00333B97"/>
  </w:style>
  <w:style w:type="paragraph" w:styleId="HTML-adres">
    <w:name w:val="HTML Address"/>
    <w:basedOn w:val="Standaard"/>
    <w:link w:val="HTML-adresChar"/>
    <w:uiPriority w:val="99"/>
    <w:semiHidden/>
    <w:unhideWhenUsed/>
    <w:rsid w:val="00333B97"/>
    <w:rPr>
      <w:i/>
      <w:iCs/>
    </w:rPr>
  </w:style>
  <w:style w:type="character" w:customStyle="1" w:styleId="HTML-adresChar">
    <w:name w:val="HTML-adres Char"/>
    <w:basedOn w:val="Standaardalinea-lettertype"/>
    <w:link w:val="HTML-adres"/>
    <w:uiPriority w:val="99"/>
    <w:semiHidden/>
    <w:rsid w:val="00333B97"/>
    <w:rPr>
      <w:i/>
      <w:iCs/>
    </w:rPr>
  </w:style>
  <w:style w:type="character" w:styleId="HTML-citaat">
    <w:name w:val="HTML Cite"/>
    <w:basedOn w:val="Standaardalinea-lettertype"/>
    <w:uiPriority w:val="99"/>
    <w:semiHidden/>
    <w:unhideWhenUsed/>
    <w:rsid w:val="00333B97"/>
    <w:rPr>
      <w:i/>
      <w:iCs/>
    </w:rPr>
  </w:style>
  <w:style w:type="character" w:styleId="HTMLCode">
    <w:name w:val="HTML Code"/>
    <w:basedOn w:val="Standaardalinea-lettertype"/>
    <w:uiPriority w:val="99"/>
    <w:semiHidden/>
    <w:unhideWhenUsed/>
    <w:rsid w:val="00333B97"/>
    <w:rPr>
      <w:rFonts w:ascii="Consolas" w:hAnsi="Consolas"/>
      <w:sz w:val="22"/>
      <w:szCs w:val="20"/>
    </w:rPr>
  </w:style>
  <w:style w:type="character" w:styleId="HTMLDefinition">
    <w:name w:val="HTML Definition"/>
    <w:basedOn w:val="Standaardalinea-lettertype"/>
    <w:uiPriority w:val="99"/>
    <w:semiHidden/>
    <w:unhideWhenUsed/>
    <w:rsid w:val="00333B97"/>
    <w:rPr>
      <w:i/>
      <w:iCs/>
    </w:rPr>
  </w:style>
  <w:style w:type="character" w:styleId="HTML-toetsenbord">
    <w:name w:val="HTML Keyboard"/>
    <w:basedOn w:val="Standaardalinea-lettertype"/>
    <w:uiPriority w:val="99"/>
    <w:semiHidden/>
    <w:unhideWhenUsed/>
    <w:rsid w:val="00333B97"/>
    <w:rPr>
      <w:rFonts w:ascii="Consolas" w:hAnsi="Consolas"/>
      <w:sz w:val="22"/>
      <w:szCs w:val="20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333B97"/>
    <w:rPr>
      <w:rFonts w:ascii="Consolas" w:hAnsi="Consolas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333B97"/>
    <w:rPr>
      <w:rFonts w:ascii="Consolas" w:hAnsi="Consolas"/>
      <w:szCs w:val="20"/>
    </w:rPr>
  </w:style>
  <w:style w:type="character" w:styleId="HTML-voorbeeld">
    <w:name w:val="HTML Sample"/>
    <w:basedOn w:val="Standaardalinea-lettertype"/>
    <w:uiPriority w:val="99"/>
    <w:semiHidden/>
    <w:unhideWhenUsed/>
    <w:rsid w:val="00333B97"/>
    <w:rPr>
      <w:rFonts w:ascii="Consolas" w:hAnsi="Consolas"/>
      <w:sz w:val="24"/>
      <w:szCs w:val="24"/>
    </w:rPr>
  </w:style>
  <w:style w:type="character" w:styleId="HTML-schrijfmachine">
    <w:name w:val="HTML Typewriter"/>
    <w:basedOn w:val="Standaardalinea-lettertype"/>
    <w:uiPriority w:val="99"/>
    <w:semiHidden/>
    <w:unhideWhenUsed/>
    <w:rsid w:val="00333B97"/>
    <w:rPr>
      <w:rFonts w:ascii="Consolas" w:hAnsi="Consolas"/>
      <w:sz w:val="22"/>
      <w:szCs w:val="20"/>
    </w:rPr>
  </w:style>
  <w:style w:type="character" w:styleId="HTMLVariable">
    <w:name w:val="HTML Variable"/>
    <w:basedOn w:val="Standaardalinea-lettertype"/>
    <w:uiPriority w:val="99"/>
    <w:semiHidden/>
    <w:unhideWhenUsed/>
    <w:rsid w:val="00333B97"/>
    <w:rPr>
      <w:i/>
      <w:iCs/>
    </w:rPr>
  </w:style>
  <w:style w:type="character" w:styleId="Hyperlink">
    <w:name w:val="Hyperlink"/>
    <w:basedOn w:val="Standaardalinea-lettertype"/>
    <w:uiPriority w:val="99"/>
    <w:semiHidden/>
    <w:unhideWhenUsed/>
    <w:rsid w:val="006E0AA0"/>
    <w:rPr>
      <w:color w:val="1C294C" w:themeColor="accent4" w:themeShade="80"/>
      <w:u w:val="single"/>
    </w:rPr>
  </w:style>
  <w:style w:type="paragraph" w:styleId="Index1">
    <w:name w:val="index 1"/>
    <w:basedOn w:val="Standaard"/>
    <w:next w:val="Standaard"/>
    <w:autoRedefine/>
    <w:uiPriority w:val="99"/>
    <w:semiHidden/>
    <w:unhideWhenUsed/>
    <w:rsid w:val="00333B97"/>
    <w:pPr>
      <w:ind w:left="220" w:hanging="220"/>
    </w:pPr>
  </w:style>
  <w:style w:type="paragraph" w:styleId="Index2">
    <w:name w:val="index 2"/>
    <w:basedOn w:val="Standaard"/>
    <w:next w:val="Standaard"/>
    <w:autoRedefine/>
    <w:uiPriority w:val="99"/>
    <w:semiHidden/>
    <w:unhideWhenUsed/>
    <w:rsid w:val="00333B97"/>
    <w:pPr>
      <w:ind w:left="440" w:hanging="220"/>
    </w:pPr>
  </w:style>
  <w:style w:type="paragraph" w:styleId="Index3">
    <w:name w:val="index 3"/>
    <w:basedOn w:val="Standaard"/>
    <w:next w:val="Standaard"/>
    <w:autoRedefine/>
    <w:uiPriority w:val="99"/>
    <w:semiHidden/>
    <w:unhideWhenUsed/>
    <w:rsid w:val="00333B97"/>
    <w:pPr>
      <w:ind w:left="660" w:hanging="220"/>
    </w:pPr>
  </w:style>
  <w:style w:type="paragraph" w:styleId="Index4">
    <w:name w:val="index 4"/>
    <w:basedOn w:val="Standaard"/>
    <w:next w:val="Standaard"/>
    <w:autoRedefine/>
    <w:uiPriority w:val="99"/>
    <w:semiHidden/>
    <w:unhideWhenUsed/>
    <w:rsid w:val="00333B97"/>
    <w:pPr>
      <w:ind w:left="880" w:hanging="220"/>
    </w:pPr>
  </w:style>
  <w:style w:type="paragraph" w:styleId="Index5">
    <w:name w:val="index 5"/>
    <w:basedOn w:val="Standaard"/>
    <w:next w:val="Standaard"/>
    <w:autoRedefine/>
    <w:uiPriority w:val="99"/>
    <w:semiHidden/>
    <w:unhideWhenUsed/>
    <w:rsid w:val="00333B97"/>
    <w:pPr>
      <w:ind w:left="1100" w:hanging="220"/>
    </w:pPr>
  </w:style>
  <w:style w:type="paragraph" w:styleId="Index6">
    <w:name w:val="index 6"/>
    <w:basedOn w:val="Standaard"/>
    <w:next w:val="Standaard"/>
    <w:autoRedefine/>
    <w:uiPriority w:val="99"/>
    <w:semiHidden/>
    <w:unhideWhenUsed/>
    <w:rsid w:val="00333B97"/>
    <w:pPr>
      <w:ind w:left="1320" w:hanging="220"/>
    </w:pPr>
  </w:style>
  <w:style w:type="paragraph" w:styleId="Index7">
    <w:name w:val="index 7"/>
    <w:basedOn w:val="Standaard"/>
    <w:next w:val="Standaard"/>
    <w:autoRedefine/>
    <w:uiPriority w:val="99"/>
    <w:semiHidden/>
    <w:unhideWhenUsed/>
    <w:rsid w:val="00333B97"/>
    <w:pPr>
      <w:ind w:left="1540" w:hanging="220"/>
    </w:pPr>
  </w:style>
  <w:style w:type="paragraph" w:styleId="Index8">
    <w:name w:val="index 8"/>
    <w:basedOn w:val="Standaard"/>
    <w:next w:val="Standaard"/>
    <w:autoRedefine/>
    <w:uiPriority w:val="99"/>
    <w:semiHidden/>
    <w:unhideWhenUsed/>
    <w:rsid w:val="00333B97"/>
    <w:pPr>
      <w:ind w:left="1760" w:hanging="220"/>
    </w:pPr>
  </w:style>
  <w:style w:type="paragraph" w:styleId="Index9">
    <w:name w:val="index 9"/>
    <w:basedOn w:val="Standaard"/>
    <w:next w:val="Standaard"/>
    <w:autoRedefine/>
    <w:uiPriority w:val="99"/>
    <w:semiHidden/>
    <w:unhideWhenUsed/>
    <w:rsid w:val="00333B97"/>
    <w:pPr>
      <w:ind w:left="1980" w:hanging="220"/>
    </w:pPr>
  </w:style>
  <w:style w:type="paragraph" w:styleId="Indexkop">
    <w:name w:val="index heading"/>
    <w:basedOn w:val="Standaard"/>
    <w:next w:val="Index1"/>
    <w:uiPriority w:val="99"/>
    <w:semiHidden/>
    <w:unhideWhenUsed/>
    <w:rsid w:val="00333B97"/>
    <w:rPr>
      <w:rFonts w:eastAsiaTheme="majorEastAsia" w:cstheme="majorBidi"/>
      <w:b/>
      <w:bCs/>
    </w:rPr>
  </w:style>
  <w:style w:type="character" w:styleId="Intensievebenadrukking">
    <w:name w:val="Intense Emphasis"/>
    <w:basedOn w:val="Standaardalinea-lettertype"/>
    <w:uiPriority w:val="21"/>
    <w:semiHidden/>
    <w:unhideWhenUsed/>
    <w:qFormat/>
    <w:rsid w:val="00333B97"/>
    <w:rPr>
      <w:i/>
      <w:iCs/>
      <w:color w:val="7437BC" w:themeColor="accent1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unhideWhenUsed/>
    <w:qFormat/>
    <w:rsid w:val="00333B97"/>
    <w:pPr>
      <w:pBdr>
        <w:top w:val="single" w:sz="4" w:space="10" w:color="7437BC" w:themeColor="accent1"/>
        <w:bottom w:val="single" w:sz="4" w:space="10" w:color="7437BC" w:themeColor="accent1"/>
      </w:pBdr>
      <w:spacing w:before="360" w:after="360"/>
      <w:ind w:left="864" w:right="864"/>
    </w:pPr>
    <w:rPr>
      <w:i/>
      <w:iCs/>
      <w:color w:val="7437BC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sid w:val="00333B97"/>
    <w:rPr>
      <w:i/>
      <w:iCs/>
      <w:color w:val="7437BC" w:themeColor="accent1"/>
    </w:rPr>
  </w:style>
  <w:style w:type="character" w:styleId="Intensieveverwijzing">
    <w:name w:val="Intense Reference"/>
    <w:basedOn w:val="Standaardalinea-lettertype"/>
    <w:uiPriority w:val="32"/>
    <w:semiHidden/>
    <w:unhideWhenUsed/>
    <w:qFormat/>
    <w:rsid w:val="00333B97"/>
    <w:rPr>
      <w:b/>
      <w:bCs/>
      <w:smallCaps/>
      <w:color w:val="7437BC" w:themeColor="accent1"/>
      <w:spacing w:val="5"/>
    </w:rPr>
  </w:style>
  <w:style w:type="table" w:styleId="Lichtraster">
    <w:name w:val="Light Grid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7437BC" w:themeColor="accent1"/>
        <w:left w:val="single" w:sz="8" w:space="0" w:color="7437BC" w:themeColor="accent1"/>
        <w:bottom w:val="single" w:sz="8" w:space="0" w:color="7437BC" w:themeColor="accent1"/>
        <w:right w:val="single" w:sz="8" w:space="0" w:color="7437BC" w:themeColor="accent1"/>
        <w:insideH w:val="single" w:sz="8" w:space="0" w:color="7437BC" w:themeColor="accent1"/>
        <w:insideV w:val="single" w:sz="8" w:space="0" w:color="7437B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18" w:space="0" w:color="7437BC" w:themeColor="accent1"/>
          <w:right w:val="single" w:sz="8" w:space="0" w:color="7437BC" w:themeColor="accent1"/>
          <w:insideH w:val="nil"/>
          <w:insideV w:val="single" w:sz="8" w:space="0" w:color="7437B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  <w:insideH w:val="nil"/>
          <w:insideV w:val="single" w:sz="8" w:space="0" w:color="7437B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</w:tcBorders>
      </w:tcPr>
    </w:tblStylePr>
    <w:tblStylePr w:type="band1Vert"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</w:tcBorders>
        <w:shd w:val="clear" w:color="auto" w:fill="DCCBF0" w:themeFill="accent1" w:themeFillTint="3F"/>
      </w:tcPr>
    </w:tblStylePr>
    <w:tblStylePr w:type="band1Horz"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  <w:insideV w:val="single" w:sz="8" w:space="0" w:color="7437BC" w:themeColor="accent1"/>
        </w:tcBorders>
        <w:shd w:val="clear" w:color="auto" w:fill="DCCBF0" w:themeFill="accent1" w:themeFillTint="3F"/>
      </w:tcPr>
    </w:tblStylePr>
    <w:tblStylePr w:type="band2Horz"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  <w:insideV w:val="single" w:sz="8" w:space="0" w:color="7437BC" w:themeColor="accent1"/>
        </w:tcBorders>
      </w:tcPr>
    </w:tblStylePr>
  </w:style>
  <w:style w:type="table" w:styleId="Lichtraster-accent2">
    <w:name w:val="Light Grid Accent 2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B620B4" w:themeColor="accent2"/>
        <w:left w:val="single" w:sz="8" w:space="0" w:color="B620B4" w:themeColor="accent2"/>
        <w:bottom w:val="single" w:sz="8" w:space="0" w:color="B620B4" w:themeColor="accent2"/>
        <w:right w:val="single" w:sz="8" w:space="0" w:color="B620B4" w:themeColor="accent2"/>
        <w:insideH w:val="single" w:sz="8" w:space="0" w:color="B620B4" w:themeColor="accent2"/>
        <w:insideV w:val="single" w:sz="8" w:space="0" w:color="B620B4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18" w:space="0" w:color="B620B4" w:themeColor="accent2"/>
          <w:right w:val="single" w:sz="8" w:space="0" w:color="B620B4" w:themeColor="accent2"/>
          <w:insideH w:val="nil"/>
          <w:insideV w:val="single" w:sz="8" w:space="0" w:color="B620B4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  <w:insideH w:val="nil"/>
          <w:insideV w:val="single" w:sz="8" w:space="0" w:color="B620B4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</w:tcBorders>
      </w:tcPr>
    </w:tblStylePr>
    <w:tblStylePr w:type="band1Vert"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</w:tcBorders>
        <w:shd w:val="clear" w:color="auto" w:fill="F4C0F3" w:themeFill="accent2" w:themeFillTint="3F"/>
      </w:tcPr>
    </w:tblStylePr>
    <w:tblStylePr w:type="band1Horz"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  <w:insideV w:val="single" w:sz="8" w:space="0" w:color="B620B4" w:themeColor="accent2"/>
        </w:tcBorders>
        <w:shd w:val="clear" w:color="auto" w:fill="F4C0F3" w:themeFill="accent2" w:themeFillTint="3F"/>
      </w:tcPr>
    </w:tblStylePr>
    <w:tblStylePr w:type="band2Horz"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  <w:insideV w:val="single" w:sz="8" w:space="0" w:color="B620B4" w:themeColor="accent2"/>
        </w:tcBorders>
      </w:tcPr>
    </w:tblStylePr>
  </w:style>
  <w:style w:type="table" w:styleId="Lichtraster-accent3">
    <w:name w:val="Light Grid Accent 3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EC008C" w:themeColor="accent3"/>
        <w:left w:val="single" w:sz="8" w:space="0" w:color="EC008C" w:themeColor="accent3"/>
        <w:bottom w:val="single" w:sz="8" w:space="0" w:color="EC008C" w:themeColor="accent3"/>
        <w:right w:val="single" w:sz="8" w:space="0" w:color="EC008C" w:themeColor="accent3"/>
        <w:insideH w:val="single" w:sz="8" w:space="0" w:color="EC008C" w:themeColor="accent3"/>
        <w:insideV w:val="single" w:sz="8" w:space="0" w:color="EC008C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18" w:space="0" w:color="EC008C" w:themeColor="accent3"/>
          <w:right w:val="single" w:sz="8" w:space="0" w:color="EC008C" w:themeColor="accent3"/>
          <w:insideH w:val="nil"/>
          <w:insideV w:val="single" w:sz="8" w:space="0" w:color="EC008C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  <w:insideH w:val="nil"/>
          <w:insideV w:val="single" w:sz="8" w:space="0" w:color="EC008C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</w:tcBorders>
      </w:tcPr>
    </w:tblStylePr>
    <w:tblStylePr w:type="band1Vert"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</w:tcBorders>
        <w:shd w:val="clear" w:color="auto" w:fill="FFBBE3" w:themeFill="accent3" w:themeFillTint="3F"/>
      </w:tcPr>
    </w:tblStylePr>
    <w:tblStylePr w:type="band1Horz"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  <w:insideV w:val="single" w:sz="8" w:space="0" w:color="EC008C" w:themeColor="accent3"/>
        </w:tcBorders>
        <w:shd w:val="clear" w:color="auto" w:fill="FFBBE3" w:themeFill="accent3" w:themeFillTint="3F"/>
      </w:tcPr>
    </w:tblStylePr>
    <w:tblStylePr w:type="band2Horz"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  <w:insideV w:val="single" w:sz="8" w:space="0" w:color="EC008C" w:themeColor="accent3"/>
        </w:tcBorders>
      </w:tcPr>
    </w:tblStylePr>
  </w:style>
  <w:style w:type="table" w:styleId="Lichtraster-accent4">
    <w:name w:val="Light Grid Accent 4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395398" w:themeColor="accent4"/>
        <w:left w:val="single" w:sz="8" w:space="0" w:color="395398" w:themeColor="accent4"/>
        <w:bottom w:val="single" w:sz="8" w:space="0" w:color="395398" w:themeColor="accent4"/>
        <w:right w:val="single" w:sz="8" w:space="0" w:color="395398" w:themeColor="accent4"/>
        <w:insideH w:val="single" w:sz="8" w:space="0" w:color="395398" w:themeColor="accent4"/>
        <w:insideV w:val="single" w:sz="8" w:space="0" w:color="39539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18" w:space="0" w:color="395398" w:themeColor="accent4"/>
          <w:right w:val="single" w:sz="8" w:space="0" w:color="395398" w:themeColor="accent4"/>
          <w:insideH w:val="nil"/>
          <w:insideV w:val="single" w:sz="8" w:space="0" w:color="39539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  <w:insideH w:val="nil"/>
          <w:insideV w:val="single" w:sz="8" w:space="0" w:color="39539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</w:tcBorders>
      </w:tcPr>
    </w:tblStylePr>
    <w:tblStylePr w:type="band1Vert"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</w:tcBorders>
        <w:shd w:val="clear" w:color="auto" w:fill="C8D1EA" w:themeFill="accent4" w:themeFillTint="3F"/>
      </w:tcPr>
    </w:tblStylePr>
    <w:tblStylePr w:type="band1Horz"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  <w:insideV w:val="single" w:sz="8" w:space="0" w:color="395398" w:themeColor="accent4"/>
        </w:tcBorders>
        <w:shd w:val="clear" w:color="auto" w:fill="C8D1EA" w:themeFill="accent4" w:themeFillTint="3F"/>
      </w:tcPr>
    </w:tblStylePr>
    <w:tblStylePr w:type="band2Horz"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  <w:insideV w:val="single" w:sz="8" w:space="0" w:color="395398" w:themeColor="accent4"/>
        </w:tcBorders>
      </w:tcPr>
    </w:tblStylePr>
  </w:style>
  <w:style w:type="table" w:styleId="Lichtraster-accent5">
    <w:name w:val="Light Grid Accent 5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16BFFD" w:themeColor="accent5"/>
        <w:left w:val="single" w:sz="8" w:space="0" w:color="16BFFD" w:themeColor="accent5"/>
        <w:bottom w:val="single" w:sz="8" w:space="0" w:color="16BFFD" w:themeColor="accent5"/>
        <w:right w:val="single" w:sz="8" w:space="0" w:color="16BFFD" w:themeColor="accent5"/>
        <w:insideH w:val="single" w:sz="8" w:space="0" w:color="16BFFD" w:themeColor="accent5"/>
        <w:insideV w:val="single" w:sz="8" w:space="0" w:color="16BFFD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18" w:space="0" w:color="16BFFD" w:themeColor="accent5"/>
          <w:right w:val="single" w:sz="8" w:space="0" w:color="16BFFD" w:themeColor="accent5"/>
          <w:insideH w:val="nil"/>
          <w:insideV w:val="single" w:sz="8" w:space="0" w:color="16BFF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  <w:insideH w:val="nil"/>
          <w:insideV w:val="single" w:sz="8" w:space="0" w:color="16BFF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</w:tcBorders>
      </w:tcPr>
    </w:tblStylePr>
    <w:tblStylePr w:type="band1Vert"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</w:tcBorders>
        <w:shd w:val="clear" w:color="auto" w:fill="C5EEFE" w:themeFill="accent5" w:themeFillTint="3F"/>
      </w:tcPr>
    </w:tblStylePr>
    <w:tblStylePr w:type="band1Horz"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  <w:insideV w:val="single" w:sz="8" w:space="0" w:color="16BFFD" w:themeColor="accent5"/>
        </w:tcBorders>
        <w:shd w:val="clear" w:color="auto" w:fill="C5EEFE" w:themeFill="accent5" w:themeFillTint="3F"/>
      </w:tcPr>
    </w:tblStylePr>
    <w:tblStylePr w:type="band2Horz"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  <w:insideV w:val="single" w:sz="8" w:space="0" w:color="16BFFD" w:themeColor="accent5"/>
        </w:tcBorders>
      </w:tcPr>
    </w:tblStylePr>
  </w:style>
  <w:style w:type="table" w:styleId="Lichtraster-accent6">
    <w:name w:val="Light Grid Accent 6"/>
    <w:basedOn w:val="Standaardtabel"/>
    <w:uiPriority w:val="62"/>
    <w:semiHidden/>
    <w:unhideWhenUsed/>
    <w:rsid w:val="00333B97"/>
    <w:tblPr>
      <w:tblStyleRowBandSize w:val="1"/>
      <w:tblStyleColBandSize w:val="1"/>
      <w:tblBorders>
        <w:top w:val="single" w:sz="8" w:space="0" w:color="92FCFF" w:themeColor="accent6"/>
        <w:left w:val="single" w:sz="8" w:space="0" w:color="92FCFF" w:themeColor="accent6"/>
        <w:bottom w:val="single" w:sz="8" w:space="0" w:color="92FCFF" w:themeColor="accent6"/>
        <w:right w:val="single" w:sz="8" w:space="0" w:color="92FCFF" w:themeColor="accent6"/>
        <w:insideH w:val="single" w:sz="8" w:space="0" w:color="92FCFF" w:themeColor="accent6"/>
        <w:insideV w:val="single" w:sz="8" w:space="0" w:color="92FC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18" w:space="0" w:color="92FCFF" w:themeColor="accent6"/>
          <w:right w:val="single" w:sz="8" w:space="0" w:color="92FCFF" w:themeColor="accent6"/>
          <w:insideH w:val="nil"/>
          <w:insideV w:val="single" w:sz="8" w:space="0" w:color="92FC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  <w:insideH w:val="nil"/>
          <w:insideV w:val="single" w:sz="8" w:space="0" w:color="92FC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</w:tcBorders>
      </w:tcPr>
    </w:tblStylePr>
    <w:tblStylePr w:type="band1Vert"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</w:tcBorders>
        <w:shd w:val="clear" w:color="auto" w:fill="E4FEFF" w:themeFill="accent6" w:themeFillTint="3F"/>
      </w:tcPr>
    </w:tblStylePr>
    <w:tblStylePr w:type="band1Horz"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  <w:insideV w:val="single" w:sz="8" w:space="0" w:color="92FCFF" w:themeColor="accent6"/>
        </w:tcBorders>
        <w:shd w:val="clear" w:color="auto" w:fill="E4FEFF" w:themeFill="accent6" w:themeFillTint="3F"/>
      </w:tcPr>
    </w:tblStylePr>
    <w:tblStylePr w:type="band2Horz"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  <w:insideV w:val="single" w:sz="8" w:space="0" w:color="92FCFF" w:themeColor="accent6"/>
        </w:tcBorders>
      </w:tcPr>
    </w:tblStylePr>
  </w:style>
  <w:style w:type="table" w:styleId="Lichtelijst">
    <w:name w:val="Light List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7437BC" w:themeColor="accent1"/>
        <w:left w:val="single" w:sz="8" w:space="0" w:color="7437BC" w:themeColor="accent1"/>
        <w:bottom w:val="single" w:sz="8" w:space="0" w:color="7437BC" w:themeColor="accent1"/>
        <w:right w:val="single" w:sz="8" w:space="0" w:color="7437B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37B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</w:tcBorders>
      </w:tcPr>
    </w:tblStylePr>
    <w:tblStylePr w:type="band1Horz">
      <w:tblPr/>
      <w:tcPr>
        <w:tcBorders>
          <w:top w:val="single" w:sz="8" w:space="0" w:color="7437BC" w:themeColor="accent1"/>
          <w:left w:val="single" w:sz="8" w:space="0" w:color="7437BC" w:themeColor="accent1"/>
          <w:bottom w:val="single" w:sz="8" w:space="0" w:color="7437BC" w:themeColor="accent1"/>
          <w:right w:val="single" w:sz="8" w:space="0" w:color="7437BC" w:themeColor="accent1"/>
        </w:tcBorders>
      </w:tcPr>
    </w:tblStylePr>
  </w:style>
  <w:style w:type="table" w:styleId="Lichtelijst-accent2">
    <w:name w:val="Light List Accent 2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B620B4" w:themeColor="accent2"/>
        <w:left w:val="single" w:sz="8" w:space="0" w:color="B620B4" w:themeColor="accent2"/>
        <w:bottom w:val="single" w:sz="8" w:space="0" w:color="B620B4" w:themeColor="accent2"/>
        <w:right w:val="single" w:sz="8" w:space="0" w:color="B620B4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620B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</w:tcBorders>
      </w:tcPr>
    </w:tblStylePr>
    <w:tblStylePr w:type="band1Horz">
      <w:tblPr/>
      <w:tcPr>
        <w:tcBorders>
          <w:top w:val="single" w:sz="8" w:space="0" w:color="B620B4" w:themeColor="accent2"/>
          <w:left w:val="single" w:sz="8" w:space="0" w:color="B620B4" w:themeColor="accent2"/>
          <w:bottom w:val="single" w:sz="8" w:space="0" w:color="B620B4" w:themeColor="accent2"/>
          <w:right w:val="single" w:sz="8" w:space="0" w:color="B620B4" w:themeColor="accent2"/>
        </w:tcBorders>
      </w:tcPr>
    </w:tblStylePr>
  </w:style>
  <w:style w:type="table" w:styleId="Lichtelijst-accent3">
    <w:name w:val="Light List Accent 3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EC008C" w:themeColor="accent3"/>
        <w:left w:val="single" w:sz="8" w:space="0" w:color="EC008C" w:themeColor="accent3"/>
        <w:bottom w:val="single" w:sz="8" w:space="0" w:color="EC008C" w:themeColor="accent3"/>
        <w:right w:val="single" w:sz="8" w:space="0" w:color="EC008C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008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</w:tcBorders>
      </w:tcPr>
    </w:tblStylePr>
    <w:tblStylePr w:type="band1Horz">
      <w:tblPr/>
      <w:tcPr>
        <w:tcBorders>
          <w:top w:val="single" w:sz="8" w:space="0" w:color="EC008C" w:themeColor="accent3"/>
          <w:left w:val="single" w:sz="8" w:space="0" w:color="EC008C" w:themeColor="accent3"/>
          <w:bottom w:val="single" w:sz="8" w:space="0" w:color="EC008C" w:themeColor="accent3"/>
          <w:right w:val="single" w:sz="8" w:space="0" w:color="EC008C" w:themeColor="accent3"/>
        </w:tcBorders>
      </w:tcPr>
    </w:tblStylePr>
  </w:style>
  <w:style w:type="table" w:styleId="Lichtelijst-accent4">
    <w:name w:val="Light List Accent 4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395398" w:themeColor="accent4"/>
        <w:left w:val="single" w:sz="8" w:space="0" w:color="395398" w:themeColor="accent4"/>
        <w:bottom w:val="single" w:sz="8" w:space="0" w:color="395398" w:themeColor="accent4"/>
        <w:right w:val="single" w:sz="8" w:space="0" w:color="39539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9539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</w:tcBorders>
      </w:tcPr>
    </w:tblStylePr>
    <w:tblStylePr w:type="band1Horz">
      <w:tblPr/>
      <w:tcPr>
        <w:tcBorders>
          <w:top w:val="single" w:sz="8" w:space="0" w:color="395398" w:themeColor="accent4"/>
          <w:left w:val="single" w:sz="8" w:space="0" w:color="395398" w:themeColor="accent4"/>
          <w:bottom w:val="single" w:sz="8" w:space="0" w:color="395398" w:themeColor="accent4"/>
          <w:right w:val="single" w:sz="8" w:space="0" w:color="395398" w:themeColor="accent4"/>
        </w:tcBorders>
      </w:tcPr>
    </w:tblStylePr>
  </w:style>
  <w:style w:type="table" w:styleId="Lichtelijst-accent5">
    <w:name w:val="Light List Accent 5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16BFFD" w:themeColor="accent5"/>
        <w:left w:val="single" w:sz="8" w:space="0" w:color="16BFFD" w:themeColor="accent5"/>
        <w:bottom w:val="single" w:sz="8" w:space="0" w:color="16BFFD" w:themeColor="accent5"/>
        <w:right w:val="single" w:sz="8" w:space="0" w:color="16BFF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6BFF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</w:tcBorders>
      </w:tcPr>
    </w:tblStylePr>
    <w:tblStylePr w:type="band1Horz">
      <w:tblPr/>
      <w:tcPr>
        <w:tcBorders>
          <w:top w:val="single" w:sz="8" w:space="0" w:color="16BFFD" w:themeColor="accent5"/>
          <w:left w:val="single" w:sz="8" w:space="0" w:color="16BFFD" w:themeColor="accent5"/>
          <w:bottom w:val="single" w:sz="8" w:space="0" w:color="16BFFD" w:themeColor="accent5"/>
          <w:right w:val="single" w:sz="8" w:space="0" w:color="16BFFD" w:themeColor="accent5"/>
        </w:tcBorders>
      </w:tcPr>
    </w:tblStylePr>
  </w:style>
  <w:style w:type="table" w:styleId="Lichtelijst-accent6">
    <w:name w:val="Light List Accent 6"/>
    <w:basedOn w:val="Standaardtabel"/>
    <w:uiPriority w:val="61"/>
    <w:semiHidden/>
    <w:unhideWhenUsed/>
    <w:rsid w:val="00333B97"/>
    <w:tblPr>
      <w:tblStyleRowBandSize w:val="1"/>
      <w:tblStyleColBandSize w:val="1"/>
      <w:tblBorders>
        <w:top w:val="single" w:sz="8" w:space="0" w:color="92FCFF" w:themeColor="accent6"/>
        <w:left w:val="single" w:sz="8" w:space="0" w:color="92FCFF" w:themeColor="accent6"/>
        <w:bottom w:val="single" w:sz="8" w:space="0" w:color="92FCFF" w:themeColor="accent6"/>
        <w:right w:val="single" w:sz="8" w:space="0" w:color="92FC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2FC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</w:tcBorders>
      </w:tcPr>
    </w:tblStylePr>
    <w:tblStylePr w:type="band1Horz">
      <w:tblPr/>
      <w:tcPr>
        <w:tcBorders>
          <w:top w:val="single" w:sz="8" w:space="0" w:color="92FCFF" w:themeColor="accent6"/>
          <w:left w:val="single" w:sz="8" w:space="0" w:color="92FCFF" w:themeColor="accent6"/>
          <w:bottom w:val="single" w:sz="8" w:space="0" w:color="92FCFF" w:themeColor="accent6"/>
          <w:right w:val="single" w:sz="8" w:space="0" w:color="92FCFF" w:themeColor="accent6"/>
        </w:tcBorders>
      </w:tcPr>
    </w:tblStylePr>
  </w:style>
  <w:style w:type="table" w:styleId="Lichtearcering">
    <w:name w:val="Light Shading"/>
    <w:basedOn w:val="Standaardtabel"/>
    <w:uiPriority w:val="60"/>
    <w:semiHidden/>
    <w:unhideWhenUsed/>
    <w:rsid w:val="00333B9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semiHidden/>
    <w:unhideWhenUsed/>
    <w:rsid w:val="00333B97"/>
    <w:rPr>
      <w:color w:val="56298C" w:themeColor="accent1" w:themeShade="BF"/>
    </w:rPr>
    <w:tblPr>
      <w:tblStyleRowBandSize w:val="1"/>
      <w:tblStyleColBandSize w:val="1"/>
      <w:tblBorders>
        <w:top w:val="single" w:sz="8" w:space="0" w:color="7437BC" w:themeColor="accent1"/>
        <w:bottom w:val="single" w:sz="8" w:space="0" w:color="7437B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37BC" w:themeColor="accent1"/>
          <w:left w:val="nil"/>
          <w:bottom w:val="single" w:sz="8" w:space="0" w:color="7437B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37BC" w:themeColor="accent1"/>
          <w:left w:val="nil"/>
          <w:bottom w:val="single" w:sz="8" w:space="0" w:color="7437B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C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CBF0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semiHidden/>
    <w:unhideWhenUsed/>
    <w:rsid w:val="00333B97"/>
    <w:rPr>
      <w:color w:val="881886" w:themeColor="accent2" w:themeShade="BF"/>
    </w:rPr>
    <w:tblPr>
      <w:tblStyleRowBandSize w:val="1"/>
      <w:tblStyleColBandSize w:val="1"/>
      <w:tblBorders>
        <w:top w:val="single" w:sz="8" w:space="0" w:color="B620B4" w:themeColor="accent2"/>
        <w:bottom w:val="single" w:sz="8" w:space="0" w:color="B620B4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620B4" w:themeColor="accent2"/>
          <w:left w:val="nil"/>
          <w:bottom w:val="single" w:sz="8" w:space="0" w:color="B620B4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620B4" w:themeColor="accent2"/>
          <w:left w:val="nil"/>
          <w:bottom w:val="single" w:sz="8" w:space="0" w:color="B620B4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C0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C0F3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semiHidden/>
    <w:unhideWhenUsed/>
    <w:rsid w:val="00333B97"/>
    <w:rPr>
      <w:color w:val="B00068" w:themeColor="accent3" w:themeShade="BF"/>
    </w:rPr>
    <w:tblPr>
      <w:tblStyleRowBandSize w:val="1"/>
      <w:tblStyleColBandSize w:val="1"/>
      <w:tblBorders>
        <w:top w:val="single" w:sz="8" w:space="0" w:color="EC008C" w:themeColor="accent3"/>
        <w:bottom w:val="single" w:sz="8" w:space="0" w:color="EC008C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3"/>
          <w:left w:val="nil"/>
          <w:bottom w:val="single" w:sz="8" w:space="0" w:color="EC008C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3"/>
          <w:left w:val="nil"/>
          <w:bottom w:val="single" w:sz="8" w:space="0" w:color="EC008C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semiHidden/>
    <w:unhideWhenUsed/>
    <w:rsid w:val="00333B97"/>
    <w:rPr>
      <w:color w:val="2A3D71" w:themeColor="accent4" w:themeShade="BF"/>
    </w:rPr>
    <w:tblPr>
      <w:tblStyleRowBandSize w:val="1"/>
      <w:tblStyleColBandSize w:val="1"/>
      <w:tblBorders>
        <w:top w:val="single" w:sz="8" w:space="0" w:color="395398" w:themeColor="accent4"/>
        <w:bottom w:val="single" w:sz="8" w:space="0" w:color="39539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5398" w:themeColor="accent4"/>
          <w:left w:val="nil"/>
          <w:bottom w:val="single" w:sz="8" w:space="0" w:color="39539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5398" w:themeColor="accent4"/>
          <w:left w:val="nil"/>
          <w:bottom w:val="single" w:sz="8" w:space="0" w:color="39539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D1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D1EA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semiHidden/>
    <w:unhideWhenUsed/>
    <w:rsid w:val="00333B97"/>
    <w:rPr>
      <w:color w:val="0195CB" w:themeColor="accent5" w:themeShade="BF"/>
    </w:rPr>
    <w:tblPr>
      <w:tblStyleRowBandSize w:val="1"/>
      <w:tblStyleColBandSize w:val="1"/>
      <w:tblBorders>
        <w:top w:val="single" w:sz="8" w:space="0" w:color="16BFFD" w:themeColor="accent5"/>
        <w:bottom w:val="single" w:sz="8" w:space="0" w:color="16BFFD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BFFD" w:themeColor="accent5"/>
          <w:left w:val="nil"/>
          <w:bottom w:val="single" w:sz="8" w:space="0" w:color="16BFF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BFFD" w:themeColor="accent5"/>
          <w:left w:val="nil"/>
          <w:bottom w:val="single" w:sz="8" w:space="0" w:color="16BFF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EF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EFE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semiHidden/>
    <w:unhideWhenUsed/>
    <w:rsid w:val="00333B97"/>
    <w:rPr>
      <w:color w:val="2DF8FF" w:themeColor="accent6" w:themeShade="BF"/>
    </w:rPr>
    <w:tblPr>
      <w:tblStyleRowBandSize w:val="1"/>
      <w:tblStyleColBandSize w:val="1"/>
      <w:tblBorders>
        <w:top w:val="single" w:sz="8" w:space="0" w:color="92FCFF" w:themeColor="accent6"/>
        <w:bottom w:val="single" w:sz="8" w:space="0" w:color="92FC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FCFF" w:themeColor="accent6"/>
          <w:left w:val="nil"/>
          <w:bottom w:val="single" w:sz="8" w:space="0" w:color="92FC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FCFF" w:themeColor="accent6"/>
          <w:left w:val="nil"/>
          <w:bottom w:val="single" w:sz="8" w:space="0" w:color="92FC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E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EFF" w:themeFill="accent6" w:themeFillTint="3F"/>
      </w:tcPr>
    </w:tblStylePr>
  </w:style>
  <w:style w:type="character" w:styleId="Regelnummer">
    <w:name w:val="line number"/>
    <w:basedOn w:val="Standaardalinea-lettertype"/>
    <w:uiPriority w:val="99"/>
    <w:semiHidden/>
    <w:unhideWhenUsed/>
    <w:rsid w:val="00333B97"/>
  </w:style>
  <w:style w:type="paragraph" w:styleId="Lijst">
    <w:name w:val="List"/>
    <w:basedOn w:val="Standaard"/>
    <w:uiPriority w:val="99"/>
    <w:semiHidden/>
    <w:unhideWhenUsed/>
    <w:rsid w:val="00333B97"/>
    <w:pPr>
      <w:ind w:left="360" w:hanging="360"/>
      <w:contextualSpacing/>
    </w:pPr>
  </w:style>
  <w:style w:type="paragraph" w:styleId="Lijst2">
    <w:name w:val="List 2"/>
    <w:basedOn w:val="Standaard"/>
    <w:uiPriority w:val="99"/>
    <w:semiHidden/>
    <w:unhideWhenUsed/>
    <w:rsid w:val="00333B97"/>
    <w:pPr>
      <w:ind w:left="720" w:hanging="360"/>
      <w:contextualSpacing/>
    </w:pPr>
  </w:style>
  <w:style w:type="paragraph" w:styleId="Lijst3">
    <w:name w:val="List 3"/>
    <w:basedOn w:val="Standaard"/>
    <w:uiPriority w:val="99"/>
    <w:semiHidden/>
    <w:unhideWhenUsed/>
    <w:rsid w:val="00333B97"/>
    <w:pPr>
      <w:ind w:left="1080" w:hanging="360"/>
      <w:contextualSpacing/>
    </w:pPr>
  </w:style>
  <w:style w:type="paragraph" w:styleId="Lijst4">
    <w:name w:val="List 4"/>
    <w:basedOn w:val="Standaard"/>
    <w:uiPriority w:val="99"/>
    <w:semiHidden/>
    <w:unhideWhenUsed/>
    <w:rsid w:val="00333B97"/>
    <w:pPr>
      <w:ind w:left="1440" w:hanging="360"/>
      <w:contextualSpacing/>
    </w:pPr>
  </w:style>
  <w:style w:type="paragraph" w:styleId="Lijst5">
    <w:name w:val="List 5"/>
    <w:basedOn w:val="Standaard"/>
    <w:uiPriority w:val="99"/>
    <w:semiHidden/>
    <w:unhideWhenUsed/>
    <w:rsid w:val="00333B97"/>
    <w:pPr>
      <w:ind w:left="1800" w:hanging="360"/>
      <w:contextualSpacing/>
    </w:pPr>
  </w:style>
  <w:style w:type="paragraph" w:styleId="Lijstopsomteken">
    <w:name w:val="List Bullet"/>
    <w:basedOn w:val="Standaard"/>
    <w:uiPriority w:val="99"/>
    <w:semiHidden/>
    <w:unhideWhenUsed/>
    <w:rsid w:val="00333B97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semiHidden/>
    <w:unhideWhenUsed/>
    <w:rsid w:val="00333B97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semiHidden/>
    <w:unhideWhenUsed/>
    <w:rsid w:val="00333B97"/>
    <w:pPr>
      <w:numPr>
        <w:numId w:val="3"/>
      </w:numPr>
      <w:contextualSpacing/>
    </w:pPr>
  </w:style>
  <w:style w:type="paragraph" w:styleId="Lijstopsomteken4">
    <w:name w:val="List Bullet 4"/>
    <w:basedOn w:val="Standaard"/>
    <w:uiPriority w:val="99"/>
    <w:semiHidden/>
    <w:unhideWhenUsed/>
    <w:rsid w:val="00333B97"/>
    <w:pPr>
      <w:numPr>
        <w:numId w:val="4"/>
      </w:numPr>
      <w:contextualSpacing/>
    </w:pPr>
  </w:style>
  <w:style w:type="paragraph" w:styleId="Lijstopsomteken5">
    <w:name w:val="List Bullet 5"/>
    <w:basedOn w:val="Standaard"/>
    <w:uiPriority w:val="99"/>
    <w:semiHidden/>
    <w:unhideWhenUsed/>
    <w:rsid w:val="00333B97"/>
    <w:pPr>
      <w:numPr>
        <w:numId w:val="5"/>
      </w:numPr>
      <w:contextualSpacing/>
    </w:pPr>
  </w:style>
  <w:style w:type="paragraph" w:styleId="Lijstvoortzetting">
    <w:name w:val="List Continue"/>
    <w:basedOn w:val="Standaard"/>
    <w:uiPriority w:val="99"/>
    <w:semiHidden/>
    <w:unhideWhenUsed/>
    <w:rsid w:val="00333B97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semiHidden/>
    <w:unhideWhenUsed/>
    <w:rsid w:val="00333B97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semiHidden/>
    <w:unhideWhenUsed/>
    <w:rsid w:val="00333B97"/>
    <w:pPr>
      <w:spacing w:after="120"/>
      <w:ind w:left="1080"/>
      <w:contextualSpacing/>
    </w:pPr>
  </w:style>
  <w:style w:type="paragraph" w:styleId="Lijstvoortzetting4">
    <w:name w:val="List Continue 4"/>
    <w:basedOn w:val="Standaard"/>
    <w:uiPriority w:val="99"/>
    <w:semiHidden/>
    <w:unhideWhenUsed/>
    <w:rsid w:val="00333B97"/>
    <w:pPr>
      <w:spacing w:after="120"/>
      <w:ind w:left="1440"/>
      <w:contextualSpacing/>
    </w:pPr>
  </w:style>
  <w:style w:type="paragraph" w:styleId="Lijstvoortzetting5">
    <w:name w:val="List Continue 5"/>
    <w:basedOn w:val="Standaard"/>
    <w:uiPriority w:val="99"/>
    <w:semiHidden/>
    <w:unhideWhenUsed/>
    <w:rsid w:val="00333B97"/>
    <w:pPr>
      <w:spacing w:after="120"/>
      <w:ind w:left="1800"/>
      <w:contextualSpacing/>
    </w:pPr>
  </w:style>
  <w:style w:type="paragraph" w:styleId="Lijstnummering">
    <w:name w:val="List Number"/>
    <w:basedOn w:val="Standaard"/>
    <w:uiPriority w:val="99"/>
    <w:semiHidden/>
    <w:unhideWhenUsed/>
    <w:rsid w:val="00333B97"/>
    <w:pPr>
      <w:numPr>
        <w:numId w:val="6"/>
      </w:numPr>
      <w:contextualSpacing/>
    </w:pPr>
  </w:style>
  <w:style w:type="paragraph" w:styleId="Lijstnummering2">
    <w:name w:val="List Number 2"/>
    <w:basedOn w:val="Standaard"/>
    <w:uiPriority w:val="99"/>
    <w:semiHidden/>
    <w:unhideWhenUsed/>
    <w:rsid w:val="00333B97"/>
    <w:pPr>
      <w:numPr>
        <w:numId w:val="7"/>
      </w:numPr>
      <w:contextualSpacing/>
    </w:pPr>
  </w:style>
  <w:style w:type="paragraph" w:styleId="Lijstnummering3">
    <w:name w:val="List Number 3"/>
    <w:basedOn w:val="Standaard"/>
    <w:uiPriority w:val="99"/>
    <w:semiHidden/>
    <w:unhideWhenUsed/>
    <w:rsid w:val="00333B97"/>
    <w:pPr>
      <w:numPr>
        <w:numId w:val="8"/>
      </w:numPr>
      <w:contextualSpacing/>
    </w:pPr>
  </w:style>
  <w:style w:type="paragraph" w:styleId="Lijstnummering4">
    <w:name w:val="List Number 4"/>
    <w:basedOn w:val="Standaard"/>
    <w:uiPriority w:val="99"/>
    <w:semiHidden/>
    <w:unhideWhenUsed/>
    <w:rsid w:val="00333B97"/>
    <w:pPr>
      <w:numPr>
        <w:numId w:val="9"/>
      </w:numPr>
      <w:contextualSpacing/>
    </w:pPr>
  </w:style>
  <w:style w:type="paragraph" w:styleId="Lijstnummering5">
    <w:name w:val="List Number 5"/>
    <w:basedOn w:val="Standaard"/>
    <w:uiPriority w:val="99"/>
    <w:semiHidden/>
    <w:unhideWhenUsed/>
    <w:rsid w:val="00333B97"/>
    <w:pPr>
      <w:numPr>
        <w:numId w:val="10"/>
      </w:numPr>
      <w:contextualSpacing/>
    </w:pPr>
  </w:style>
  <w:style w:type="paragraph" w:styleId="Lijstalinea">
    <w:name w:val="List Paragraph"/>
    <w:basedOn w:val="Standaard"/>
    <w:uiPriority w:val="34"/>
    <w:semiHidden/>
    <w:unhideWhenUsed/>
    <w:qFormat/>
    <w:rsid w:val="00333B97"/>
    <w:pPr>
      <w:ind w:left="720"/>
      <w:contextualSpacing/>
    </w:pPr>
  </w:style>
  <w:style w:type="table" w:styleId="Lijsttabel1licht">
    <w:name w:val="List Table 1 Light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1licht-Accent1">
    <w:name w:val="List Table 1 Light Accent 1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A82D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A82D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Lijsttabel1licht-Accent2">
    <w:name w:val="List Table 1 Light Accent 2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7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7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Lijsttabel1licht-Accent3">
    <w:name w:val="List Table 1 Light Accent 3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A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A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Lijsttabel1licht-Accent4">
    <w:name w:val="List Table 1 Light Accent 4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B91C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B91C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Lijsttabel1licht-Accent5">
    <w:name w:val="List Table 1 Light Accent 5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3D8F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3D8F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Lijsttabel1licht-Accent6">
    <w:name w:val="List Table 1 Light Accent 6"/>
    <w:basedOn w:val="Standaardtabel"/>
    <w:uiPriority w:val="46"/>
    <w:rsid w:val="00333B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DFC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FC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Lijsttabel2">
    <w:name w:val="List Table 2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2-Accent1">
    <w:name w:val="List Table 2 Accent 1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AA82DA" w:themeColor="accent1" w:themeTint="99"/>
        <w:bottom w:val="single" w:sz="4" w:space="0" w:color="AA82DA" w:themeColor="accent1" w:themeTint="99"/>
        <w:insideH w:val="single" w:sz="4" w:space="0" w:color="AA82D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Lijsttabel2-Accent2">
    <w:name w:val="List Table 2 Accent 2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E467E2" w:themeColor="accent2" w:themeTint="99"/>
        <w:bottom w:val="single" w:sz="4" w:space="0" w:color="E467E2" w:themeColor="accent2" w:themeTint="99"/>
        <w:insideH w:val="single" w:sz="4" w:space="0" w:color="E467E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Lijsttabel2-Accent3">
    <w:name w:val="List Table 2 Accent 3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FF5ABB" w:themeColor="accent3" w:themeTint="99"/>
        <w:bottom w:val="single" w:sz="4" w:space="0" w:color="FF5ABB" w:themeColor="accent3" w:themeTint="99"/>
        <w:insideH w:val="single" w:sz="4" w:space="0" w:color="FF5AB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Lijsttabel2-Accent4">
    <w:name w:val="List Table 2 Accent 4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7B91CD" w:themeColor="accent4" w:themeTint="99"/>
        <w:bottom w:val="single" w:sz="4" w:space="0" w:color="7B91CD" w:themeColor="accent4" w:themeTint="99"/>
        <w:insideH w:val="single" w:sz="4" w:space="0" w:color="7B91C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Lijsttabel2-Accent5">
    <w:name w:val="List Table 2 Accent 5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73D8FD" w:themeColor="accent5" w:themeTint="99"/>
        <w:bottom w:val="single" w:sz="4" w:space="0" w:color="73D8FD" w:themeColor="accent5" w:themeTint="99"/>
        <w:insideH w:val="single" w:sz="4" w:space="0" w:color="73D8F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Lijsttabel2-Accent6">
    <w:name w:val="List Table 2 Accent 6"/>
    <w:basedOn w:val="Standaardtabel"/>
    <w:uiPriority w:val="47"/>
    <w:rsid w:val="00333B97"/>
    <w:tblPr>
      <w:tblStyleRowBandSize w:val="1"/>
      <w:tblStyleColBandSize w:val="1"/>
      <w:tblBorders>
        <w:top w:val="single" w:sz="4" w:space="0" w:color="BDFCFF" w:themeColor="accent6" w:themeTint="99"/>
        <w:bottom w:val="single" w:sz="4" w:space="0" w:color="BDFCFF" w:themeColor="accent6" w:themeTint="99"/>
        <w:insideH w:val="single" w:sz="4" w:space="0" w:color="BDFC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Lijsttabel3">
    <w:name w:val="List Table 3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jsttabel3-Accent1">
    <w:name w:val="List Table 3 Accent 1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7437BC" w:themeColor="accent1"/>
        <w:left w:val="single" w:sz="4" w:space="0" w:color="7437BC" w:themeColor="accent1"/>
        <w:bottom w:val="single" w:sz="4" w:space="0" w:color="7437BC" w:themeColor="accent1"/>
        <w:right w:val="single" w:sz="4" w:space="0" w:color="7437B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37BC" w:themeFill="accent1"/>
      </w:tcPr>
    </w:tblStylePr>
    <w:tblStylePr w:type="lastRow">
      <w:rPr>
        <w:b/>
        <w:bCs/>
      </w:rPr>
      <w:tblPr/>
      <w:tcPr>
        <w:tcBorders>
          <w:top w:val="double" w:sz="4" w:space="0" w:color="7437B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37BC" w:themeColor="accent1"/>
          <w:right w:val="single" w:sz="4" w:space="0" w:color="7437BC" w:themeColor="accent1"/>
        </w:tcBorders>
      </w:tcPr>
    </w:tblStylePr>
    <w:tblStylePr w:type="band1Horz">
      <w:tblPr/>
      <w:tcPr>
        <w:tcBorders>
          <w:top w:val="single" w:sz="4" w:space="0" w:color="7437BC" w:themeColor="accent1"/>
          <w:bottom w:val="single" w:sz="4" w:space="0" w:color="7437B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37BC" w:themeColor="accent1"/>
          <w:left w:val="nil"/>
        </w:tcBorders>
      </w:tcPr>
    </w:tblStylePr>
    <w:tblStylePr w:type="swCell">
      <w:tblPr/>
      <w:tcPr>
        <w:tcBorders>
          <w:top w:val="double" w:sz="4" w:space="0" w:color="7437BC" w:themeColor="accent1"/>
          <w:right w:val="nil"/>
        </w:tcBorders>
      </w:tcPr>
    </w:tblStylePr>
  </w:style>
  <w:style w:type="table" w:styleId="Lijsttabel3-Accent2">
    <w:name w:val="List Table 3 Accent 2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B620B4" w:themeColor="accent2"/>
        <w:left w:val="single" w:sz="4" w:space="0" w:color="B620B4" w:themeColor="accent2"/>
        <w:bottom w:val="single" w:sz="4" w:space="0" w:color="B620B4" w:themeColor="accent2"/>
        <w:right w:val="single" w:sz="4" w:space="0" w:color="B620B4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620B4" w:themeFill="accent2"/>
      </w:tcPr>
    </w:tblStylePr>
    <w:tblStylePr w:type="lastRow">
      <w:rPr>
        <w:b/>
        <w:bCs/>
      </w:rPr>
      <w:tblPr/>
      <w:tcPr>
        <w:tcBorders>
          <w:top w:val="double" w:sz="4" w:space="0" w:color="B620B4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620B4" w:themeColor="accent2"/>
          <w:right w:val="single" w:sz="4" w:space="0" w:color="B620B4" w:themeColor="accent2"/>
        </w:tcBorders>
      </w:tcPr>
    </w:tblStylePr>
    <w:tblStylePr w:type="band1Horz">
      <w:tblPr/>
      <w:tcPr>
        <w:tcBorders>
          <w:top w:val="single" w:sz="4" w:space="0" w:color="B620B4" w:themeColor="accent2"/>
          <w:bottom w:val="single" w:sz="4" w:space="0" w:color="B620B4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620B4" w:themeColor="accent2"/>
          <w:left w:val="nil"/>
        </w:tcBorders>
      </w:tcPr>
    </w:tblStylePr>
    <w:tblStylePr w:type="swCell">
      <w:tblPr/>
      <w:tcPr>
        <w:tcBorders>
          <w:top w:val="double" w:sz="4" w:space="0" w:color="B620B4" w:themeColor="accent2"/>
          <w:right w:val="nil"/>
        </w:tcBorders>
      </w:tcPr>
    </w:tblStylePr>
  </w:style>
  <w:style w:type="table" w:styleId="Lijsttabel3-Accent3">
    <w:name w:val="List Table 3 Accent 3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EC008C" w:themeColor="accent3"/>
        <w:left w:val="single" w:sz="4" w:space="0" w:color="EC008C" w:themeColor="accent3"/>
        <w:bottom w:val="single" w:sz="4" w:space="0" w:color="EC008C" w:themeColor="accent3"/>
        <w:right w:val="single" w:sz="4" w:space="0" w:color="EC008C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008C" w:themeFill="accent3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008C" w:themeColor="accent3"/>
          <w:right w:val="single" w:sz="4" w:space="0" w:color="EC008C" w:themeColor="accent3"/>
        </w:tcBorders>
      </w:tcPr>
    </w:tblStylePr>
    <w:tblStylePr w:type="band1Horz">
      <w:tblPr/>
      <w:tcPr>
        <w:tcBorders>
          <w:top w:val="single" w:sz="4" w:space="0" w:color="EC008C" w:themeColor="accent3"/>
          <w:bottom w:val="single" w:sz="4" w:space="0" w:color="EC008C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008C" w:themeColor="accent3"/>
          <w:left w:val="nil"/>
        </w:tcBorders>
      </w:tcPr>
    </w:tblStylePr>
    <w:tblStylePr w:type="swCell">
      <w:tblPr/>
      <w:tcPr>
        <w:tcBorders>
          <w:top w:val="double" w:sz="4" w:space="0" w:color="EC008C" w:themeColor="accent3"/>
          <w:right w:val="nil"/>
        </w:tcBorders>
      </w:tcPr>
    </w:tblStylePr>
  </w:style>
  <w:style w:type="table" w:styleId="Lijsttabel3-Accent4">
    <w:name w:val="List Table 3 Accent 4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395398" w:themeColor="accent4"/>
        <w:left w:val="single" w:sz="4" w:space="0" w:color="395398" w:themeColor="accent4"/>
        <w:bottom w:val="single" w:sz="4" w:space="0" w:color="395398" w:themeColor="accent4"/>
        <w:right w:val="single" w:sz="4" w:space="0" w:color="39539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95398" w:themeFill="accent4"/>
      </w:tcPr>
    </w:tblStylePr>
    <w:tblStylePr w:type="lastRow">
      <w:rPr>
        <w:b/>
        <w:bCs/>
      </w:rPr>
      <w:tblPr/>
      <w:tcPr>
        <w:tcBorders>
          <w:top w:val="double" w:sz="4" w:space="0" w:color="39539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95398" w:themeColor="accent4"/>
          <w:right w:val="single" w:sz="4" w:space="0" w:color="395398" w:themeColor="accent4"/>
        </w:tcBorders>
      </w:tcPr>
    </w:tblStylePr>
    <w:tblStylePr w:type="band1Horz">
      <w:tblPr/>
      <w:tcPr>
        <w:tcBorders>
          <w:top w:val="single" w:sz="4" w:space="0" w:color="395398" w:themeColor="accent4"/>
          <w:bottom w:val="single" w:sz="4" w:space="0" w:color="39539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95398" w:themeColor="accent4"/>
          <w:left w:val="nil"/>
        </w:tcBorders>
      </w:tcPr>
    </w:tblStylePr>
    <w:tblStylePr w:type="swCell">
      <w:tblPr/>
      <w:tcPr>
        <w:tcBorders>
          <w:top w:val="double" w:sz="4" w:space="0" w:color="395398" w:themeColor="accent4"/>
          <w:right w:val="nil"/>
        </w:tcBorders>
      </w:tcPr>
    </w:tblStylePr>
  </w:style>
  <w:style w:type="table" w:styleId="Lijsttabel3-Accent5">
    <w:name w:val="List Table 3 Accent 5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16BFFD" w:themeColor="accent5"/>
        <w:left w:val="single" w:sz="4" w:space="0" w:color="16BFFD" w:themeColor="accent5"/>
        <w:bottom w:val="single" w:sz="4" w:space="0" w:color="16BFFD" w:themeColor="accent5"/>
        <w:right w:val="single" w:sz="4" w:space="0" w:color="16BFFD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6BFFD" w:themeFill="accent5"/>
      </w:tcPr>
    </w:tblStylePr>
    <w:tblStylePr w:type="lastRow">
      <w:rPr>
        <w:b/>
        <w:bCs/>
      </w:rPr>
      <w:tblPr/>
      <w:tcPr>
        <w:tcBorders>
          <w:top w:val="double" w:sz="4" w:space="0" w:color="16BFFD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6BFFD" w:themeColor="accent5"/>
          <w:right w:val="single" w:sz="4" w:space="0" w:color="16BFFD" w:themeColor="accent5"/>
        </w:tcBorders>
      </w:tcPr>
    </w:tblStylePr>
    <w:tblStylePr w:type="band1Horz">
      <w:tblPr/>
      <w:tcPr>
        <w:tcBorders>
          <w:top w:val="single" w:sz="4" w:space="0" w:color="16BFFD" w:themeColor="accent5"/>
          <w:bottom w:val="single" w:sz="4" w:space="0" w:color="16BFFD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6BFFD" w:themeColor="accent5"/>
          <w:left w:val="nil"/>
        </w:tcBorders>
      </w:tcPr>
    </w:tblStylePr>
    <w:tblStylePr w:type="swCell">
      <w:tblPr/>
      <w:tcPr>
        <w:tcBorders>
          <w:top w:val="double" w:sz="4" w:space="0" w:color="16BFFD" w:themeColor="accent5"/>
          <w:right w:val="nil"/>
        </w:tcBorders>
      </w:tcPr>
    </w:tblStylePr>
  </w:style>
  <w:style w:type="table" w:styleId="Lijsttabel3-Accent6">
    <w:name w:val="List Table 3 Accent 6"/>
    <w:basedOn w:val="Standaardtabel"/>
    <w:uiPriority w:val="48"/>
    <w:rsid w:val="00333B97"/>
    <w:tblPr>
      <w:tblStyleRowBandSize w:val="1"/>
      <w:tblStyleColBandSize w:val="1"/>
      <w:tblBorders>
        <w:top w:val="single" w:sz="4" w:space="0" w:color="92FCFF" w:themeColor="accent6"/>
        <w:left w:val="single" w:sz="4" w:space="0" w:color="92FCFF" w:themeColor="accent6"/>
        <w:bottom w:val="single" w:sz="4" w:space="0" w:color="92FCFF" w:themeColor="accent6"/>
        <w:right w:val="single" w:sz="4" w:space="0" w:color="92FC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2FCFF" w:themeFill="accent6"/>
      </w:tcPr>
    </w:tblStylePr>
    <w:tblStylePr w:type="lastRow">
      <w:rPr>
        <w:b/>
        <w:bCs/>
      </w:rPr>
      <w:tblPr/>
      <w:tcPr>
        <w:tcBorders>
          <w:top w:val="double" w:sz="4" w:space="0" w:color="92FC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2FCFF" w:themeColor="accent6"/>
          <w:right w:val="single" w:sz="4" w:space="0" w:color="92FCFF" w:themeColor="accent6"/>
        </w:tcBorders>
      </w:tcPr>
    </w:tblStylePr>
    <w:tblStylePr w:type="band1Horz">
      <w:tblPr/>
      <w:tcPr>
        <w:tcBorders>
          <w:top w:val="single" w:sz="4" w:space="0" w:color="92FCFF" w:themeColor="accent6"/>
          <w:bottom w:val="single" w:sz="4" w:space="0" w:color="92FC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2FCFF" w:themeColor="accent6"/>
          <w:left w:val="nil"/>
        </w:tcBorders>
      </w:tcPr>
    </w:tblStylePr>
    <w:tblStylePr w:type="swCell">
      <w:tblPr/>
      <w:tcPr>
        <w:tcBorders>
          <w:top w:val="double" w:sz="4" w:space="0" w:color="92FCFF" w:themeColor="accent6"/>
          <w:right w:val="nil"/>
        </w:tcBorders>
      </w:tcPr>
    </w:tblStylePr>
  </w:style>
  <w:style w:type="table" w:styleId="Lijsttabel4">
    <w:name w:val="List Table 4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4-Accent1">
    <w:name w:val="List Table 4 Accent 1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AA82DA" w:themeColor="accent1" w:themeTint="99"/>
        <w:left w:val="single" w:sz="4" w:space="0" w:color="AA82DA" w:themeColor="accent1" w:themeTint="99"/>
        <w:bottom w:val="single" w:sz="4" w:space="0" w:color="AA82DA" w:themeColor="accent1" w:themeTint="99"/>
        <w:right w:val="single" w:sz="4" w:space="0" w:color="AA82DA" w:themeColor="accent1" w:themeTint="99"/>
        <w:insideH w:val="single" w:sz="4" w:space="0" w:color="AA82D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37BC" w:themeColor="accent1"/>
          <w:left w:val="single" w:sz="4" w:space="0" w:color="7437BC" w:themeColor="accent1"/>
          <w:bottom w:val="single" w:sz="4" w:space="0" w:color="7437BC" w:themeColor="accent1"/>
          <w:right w:val="single" w:sz="4" w:space="0" w:color="7437BC" w:themeColor="accent1"/>
          <w:insideH w:val="nil"/>
        </w:tcBorders>
        <w:shd w:val="clear" w:color="auto" w:fill="7437BC" w:themeFill="accent1"/>
      </w:tcPr>
    </w:tblStylePr>
    <w:tblStylePr w:type="lastRow">
      <w:rPr>
        <w:b/>
        <w:bCs/>
      </w:rPr>
      <w:tblPr/>
      <w:tcPr>
        <w:tcBorders>
          <w:top w:val="double" w:sz="4" w:space="0" w:color="AA82D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Lijsttabel4-Accent2">
    <w:name w:val="List Table 4 Accent 2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E467E2" w:themeColor="accent2" w:themeTint="99"/>
        <w:left w:val="single" w:sz="4" w:space="0" w:color="E467E2" w:themeColor="accent2" w:themeTint="99"/>
        <w:bottom w:val="single" w:sz="4" w:space="0" w:color="E467E2" w:themeColor="accent2" w:themeTint="99"/>
        <w:right w:val="single" w:sz="4" w:space="0" w:color="E467E2" w:themeColor="accent2" w:themeTint="99"/>
        <w:insideH w:val="single" w:sz="4" w:space="0" w:color="E467E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620B4" w:themeColor="accent2"/>
          <w:left w:val="single" w:sz="4" w:space="0" w:color="B620B4" w:themeColor="accent2"/>
          <w:bottom w:val="single" w:sz="4" w:space="0" w:color="B620B4" w:themeColor="accent2"/>
          <w:right w:val="single" w:sz="4" w:space="0" w:color="B620B4" w:themeColor="accent2"/>
          <w:insideH w:val="nil"/>
        </w:tcBorders>
        <w:shd w:val="clear" w:color="auto" w:fill="B620B4" w:themeFill="accent2"/>
      </w:tcPr>
    </w:tblStylePr>
    <w:tblStylePr w:type="lastRow">
      <w:rPr>
        <w:b/>
        <w:bCs/>
      </w:rPr>
      <w:tblPr/>
      <w:tcPr>
        <w:tcBorders>
          <w:top w:val="double" w:sz="4" w:space="0" w:color="E467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Lijsttabel4-Accent3">
    <w:name w:val="List Table 4 Accent 3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FF5ABB" w:themeColor="accent3" w:themeTint="99"/>
        <w:left w:val="single" w:sz="4" w:space="0" w:color="FF5ABB" w:themeColor="accent3" w:themeTint="99"/>
        <w:bottom w:val="single" w:sz="4" w:space="0" w:color="FF5ABB" w:themeColor="accent3" w:themeTint="99"/>
        <w:right w:val="single" w:sz="4" w:space="0" w:color="FF5ABB" w:themeColor="accent3" w:themeTint="99"/>
        <w:insideH w:val="single" w:sz="4" w:space="0" w:color="FF5AB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3"/>
          <w:left w:val="single" w:sz="4" w:space="0" w:color="EC008C" w:themeColor="accent3"/>
          <w:bottom w:val="single" w:sz="4" w:space="0" w:color="EC008C" w:themeColor="accent3"/>
          <w:right w:val="single" w:sz="4" w:space="0" w:color="EC008C" w:themeColor="accent3"/>
          <w:insideH w:val="nil"/>
        </w:tcBorders>
        <w:shd w:val="clear" w:color="auto" w:fill="EC008C" w:themeFill="accent3"/>
      </w:tcPr>
    </w:tblStylePr>
    <w:tblStylePr w:type="lastRow">
      <w:rPr>
        <w:b/>
        <w:bCs/>
      </w:rPr>
      <w:tblPr/>
      <w:tcPr>
        <w:tcBorders>
          <w:top w:val="double" w:sz="4" w:space="0" w:color="FF5A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Lijsttabel4-Accent4">
    <w:name w:val="List Table 4 Accent 4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7B91CD" w:themeColor="accent4" w:themeTint="99"/>
        <w:left w:val="single" w:sz="4" w:space="0" w:color="7B91CD" w:themeColor="accent4" w:themeTint="99"/>
        <w:bottom w:val="single" w:sz="4" w:space="0" w:color="7B91CD" w:themeColor="accent4" w:themeTint="99"/>
        <w:right w:val="single" w:sz="4" w:space="0" w:color="7B91CD" w:themeColor="accent4" w:themeTint="99"/>
        <w:insideH w:val="single" w:sz="4" w:space="0" w:color="7B91C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5398" w:themeColor="accent4"/>
          <w:left w:val="single" w:sz="4" w:space="0" w:color="395398" w:themeColor="accent4"/>
          <w:bottom w:val="single" w:sz="4" w:space="0" w:color="395398" w:themeColor="accent4"/>
          <w:right w:val="single" w:sz="4" w:space="0" w:color="395398" w:themeColor="accent4"/>
          <w:insideH w:val="nil"/>
        </w:tcBorders>
        <w:shd w:val="clear" w:color="auto" w:fill="395398" w:themeFill="accent4"/>
      </w:tcPr>
    </w:tblStylePr>
    <w:tblStylePr w:type="lastRow">
      <w:rPr>
        <w:b/>
        <w:bCs/>
      </w:rPr>
      <w:tblPr/>
      <w:tcPr>
        <w:tcBorders>
          <w:top w:val="double" w:sz="4" w:space="0" w:color="7B91C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Lijsttabel4-Accent5">
    <w:name w:val="List Table 4 Accent 5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73D8FD" w:themeColor="accent5" w:themeTint="99"/>
        <w:left w:val="single" w:sz="4" w:space="0" w:color="73D8FD" w:themeColor="accent5" w:themeTint="99"/>
        <w:bottom w:val="single" w:sz="4" w:space="0" w:color="73D8FD" w:themeColor="accent5" w:themeTint="99"/>
        <w:right w:val="single" w:sz="4" w:space="0" w:color="73D8FD" w:themeColor="accent5" w:themeTint="99"/>
        <w:insideH w:val="single" w:sz="4" w:space="0" w:color="73D8F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BFFD" w:themeColor="accent5"/>
          <w:left w:val="single" w:sz="4" w:space="0" w:color="16BFFD" w:themeColor="accent5"/>
          <w:bottom w:val="single" w:sz="4" w:space="0" w:color="16BFFD" w:themeColor="accent5"/>
          <w:right w:val="single" w:sz="4" w:space="0" w:color="16BFFD" w:themeColor="accent5"/>
          <w:insideH w:val="nil"/>
        </w:tcBorders>
        <w:shd w:val="clear" w:color="auto" w:fill="16BFFD" w:themeFill="accent5"/>
      </w:tcPr>
    </w:tblStylePr>
    <w:tblStylePr w:type="lastRow">
      <w:rPr>
        <w:b/>
        <w:bCs/>
      </w:rPr>
      <w:tblPr/>
      <w:tcPr>
        <w:tcBorders>
          <w:top w:val="double" w:sz="4" w:space="0" w:color="73D8F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Lijsttabel4-Accent6">
    <w:name w:val="List Table 4 Accent 6"/>
    <w:basedOn w:val="Standaardtabel"/>
    <w:uiPriority w:val="49"/>
    <w:rsid w:val="00333B97"/>
    <w:tblPr>
      <w:tblStyleRowBandSize w:val="1"/>
      <w:tblStyleColBandSize w:val="1"/>
      <w:tblBorders>
        <w:top w:val="single" w:sz="4" w:space="0" w:color="BDFCFF" w:themeColor="accent6" w:themeTint="99"/>
        <w:left w:val="single" w:sz="4" w:space="0" w:color="BDFCFF" w:themeColor="accent6" w:themeTint="99"/>
        <w:bottom w:val="single" w:sz="4" w:space="0" w:color="BDFCFF" w:themeColor="accent6" w:themeTint="99"/>
        <w:right w:val="single" w:sz="4" w:space="0" w:color="BDFCFF" w:themeColor="accent6" w:themeTint="99"/>
        <w:insideH w:val="single" w:sz="4" w:space="0" w:color="BDFC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FCFF" w:themeColor="accent6"/>
          <w:left w:val="single" w:sz="4" w:space="0" w:color="92FCFF" w:themeColor="accent6"/>
          <w:bottom w:val="single" w:sz="4" w:space="0" w:color="92FCFF" w:themeColor="accent6"/>
          <w:right w:val="single" w:sz="4" w:space="0" w:color="92FCFF" w:themeColor="accent6"/>
          <w:insideH w:val="nil"/>
        </w:tcBorders>
        <w:shd w:val="clear" w:color="auto" w:fill="92FCFF" w:themeFill="accent6"/>
      </w:tcPr>
    </w:tblStylePr>
    <w:tblStylePr w:type="lastRow">
      <w:rPr>
        <w:b/>
        <w:bCs/>
      </w:rPr>
      <w:tblPr/>
      <w:tcPr>
        <w:tcBorders>
          <w:top w:val="double" w:sz="4" w:space="0" w:color="BDFC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Lijsttabel5donker">
    <w:name w:val="List Table 5 Dark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1">
    <w:name w:val="List Table 5 Dark Accent 1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7437BC" w:themeColor="accent1"/>
        <w:left w:val="single" w:sz="24" w:space="0" w:color="7437BC" w:themeColor="accent1"/>
        <w:bottom w:val="single" w:sz="24" w:space="0" w:color="7437BC" w:themeColor="accent1"/>
        <w:right w:val="single" w:sz="24" w:space="0" w:color="7437BC" w:themeColor="accent1"/>
      </w:tblBorders>
    </w:tblPr>
    <w:tcPr>
      <w:shd w:val="clear" w:color="auto" w:fill="7437B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2">
    <w:name w:val="List Table 5 Dark Accent 2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B620B4" w:themeColor="accent2"/>
        <w:left w:val="single" w:sz="24" w:space="0" w:color="B620B4" w:themeColor="accent2"/>
        <w:bottom w:val="single" w:sz="24" w:space="0" w:color="B620B4" w:themeColor="accent2"/>
        <w:right w:val="single" w:sz="24" w:space="0" w:color="B620B4" w:themeColor="accent2"/>
      </w:tblBorders>
    </w:tblPr>
    <w:tcPr>
      <w:shd w:val="clear" w:color="auto" w:fill="B620B4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3">
    <w:name w:val="List Table 5 Dark Accent 3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EC008C" w:themeColor="accent3"/>
        <w:left w:val="single" w:sz="24" w:space="0" w:color="EC008C" w:themeColor="accent3"/>
        <w:bottom w:val="single" w:sz="24" w:space="0" w:color="EC008C" w:themeColor="accent3"/>
        <w:right w:val="single" w:sz="24" w:space="0" w:color="EC008C" w:themeColor="accent3"/>
      </w:tblBorders>
    </w:tblPr>
    <w:tcPr>
      <w:shd w:val="clear" w:color="auto" w:fill="EC008C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4">
    <w:name w:val="List Table 5 Dark Accent 4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395398" w:themeColor="accent4"/>
        <w:left w:val="single" w:sz="24" w:space="0" w:color="395398" w:themeColor="accent4"/>
        <w:bottom w:val="single" w:sz="24" w:space="0" w:color="395398" w:themeColor="accent4"/>
        <w:right w:val="single" w:sz="24" w:space="0" w:color="395398" w:themeColor="accent4"/>
      </w:tblBorders>
    </w:tblPr>
    <w:tcPr>
      <w:shd w:val="clear" w:color="auto" w:fill="39539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5">
    <w:name w:val="List Table 5 Dark Accent 5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16BFFD" w:themeColor="accent5"/>
        <w:left w:val="single" w:sz="24" w:space="0" w:color="16BFFD" w:themeColor="accent5"/>
        <w:bottom w:val="single" w:sz="24" w:space="0" w:color="16BFFD" w:themeColor="accent5"/>
        <w:right w:val="single" w:sz="24" w:space="0" w:color="16BFFD" w:themeColor="accent5"/>
      </w:tblBorders>
    </w:tblPr>
    <w:tcPr>
      <w:shd w:val="clear" w:color="auto" w:fill="16BFFD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6">
    <w:name w:val="List Table 5 Dark Accent 6"/>
    <w:basedOn w:val="Standaardtabel"/>
    <w:uiPriority w:val="50"/>
    <w:rsid w:val="00333B97"/>
    <w:rPr>
      <w:color w:val="FFFFFF" w:themeColor="background1"/>
    </w:rPr>
    <w:tblPr>
      <w:tblStyleRowBandSize w:val="1"/>
      <w:tblStyleColBandSize w:val="1"/>
      <w:tblBorders>
        <w:top w:val="single" w:sz="24" w:space="0" w:color="92FCFF" w:themeColor="accent6"/>
        <w:left w:val="single" w:sz="24" w:space="0" w:color="92FCFF" w:themeColor="accent6"/>
        <w:bottom w:val="single" w:sz="24" w:space="0" w:color="92FCFF" w:themeColor="accent6"/>
        <w:right w:val="single" w:sz="24" w:space="0" w:color="92FCFF" w:themeColor="accent6"/>
      </w:tblBorders>
    </w:tblPr>
    <w:tcPr>
      <w:shd w:val="clear" w:color="auto" w:fill="92FC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6kleurrijk">
    <w:name w:val="List Table 6 Colorful"/>
    <w:basedOn w:val="Standaardtabel"/>
    <w:uiPriority w:val="51"/>
    <w:rsid w:val="00333B9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-Accent1">
    <w:name w:val="List Table 6 Colorful Accent 1"/>
    <w:basedOn w:val="Standaardtabel"/>
    <w:uiPriority w:val="51"/>
    <w:rsid w:val="00333B97"/>
    <w:rPr>
      <w:color w:val="56298C" w:themeColor="accent1" w:themeShade="BF"/>
    </w:rPr>
    <w:tblPr>
      <w:tblStyleRowBandSize w:val="1"/>
      <w:tblStyleColBandSize w:val="1"/>
      <w:tblBorders>
        <w:top w:val="single" w:sz="4" w:space="0" w:color="7437BC" w:themeColor="accent1"/>
        <w:bottom w:val="single" w:sz="4" w:space="0" w:color="7437B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7437B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7437B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</w:style>
  <w:style w:type="table" w:styleId="Lijsttabel6kleurrijk-Accent2">
    <w:name w:val="List Table 6 Colorful Accent 2"/>
    <w:basedOn w:val="Standaardtabel"/>
    <w:uiPriority w:val="51"/>
    <w:rsid w:val="00333B97"/>
    <w:rPr>
      <w:color w:val="881886" w:themeColor="accent2" w:themeShade="BF"/>
    </w:rPr>
    <w:tblPr>
      <w:tblStyleRowBandSize w:val="1"/>
      <w:tblStyleColBandSize w:val="1"/>
      <w:tblBorders>
        <w:top w:val="single" w:sz="4" w:space="0" w:color="B620B4" w:themeColor="accent2"/>
        <w:bottom w:val="single" w:sz="4" w:space="0" w:color="B620B4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620B4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620B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</w:style>
  <w:style w:type="table" w:styleId="Lijsttabel6kleurrijk-Accent3">
    <w:name w:val="List Table 6 Colorful Accent 3"/>
    <w:basedOn w:val="Standaardtabel"/>
    <w:uiPriority w:val="51"/>
    <w:rsid w:val="00333B97"/>
    <w:rPr>
      <w:color w:val="B00068" w:themeColor="accent3" w:themeShade="BF"/>
    </w:rPr>
    <w:tblPr>
      <w:tblStyleRowBandSize w:val="1"/>
      <w:tblStyleColBandSize w:val="1"/>
      <w:tblBorders>
        <w:top w:val="single" w:sz="4" w:space="0" w:color="EC008C" w:themeColor="accent3"/>
        <w:bottom w:val="single" w:sz="4" w:space="0" w:color="EC008C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C008C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C008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</w:style>
  <w:style w:type="table" w:styleId="Lijsttabel6kleurrijk-Accent4">
    <w:name w:val="List Table 6 Colorful Accent 4"/>
    <w:basedOn w:val="Standaardtabel"/>
    <w:uiPriority w:val="51"/>
    <w:rsid w:val="00333B97"/>
    <w:rPr>
      <w:color w:val="2A3D71" w:themeColor="accent4" w:themeShade="BF"/>
    </w:rPr>
    <w:tblPr>
      <w:tblStyleRowBandSize w:val="1"/>
      <w:tblStyleColBandSize w:val="1"/>
      <w:tblBorders>
        <w:top w:val="single" w:sz="4" w:space="0" w:color="395398" w:themeColor="accent4"/>
        <w:bottom w:val="single" w:sz="4" w:space="0" w:color="39539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9539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9539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</w:style>
  <w:style w:type="table" w:styleId="Lijsttabel6kleurrijk-Accent5">
    <w:name w:val="List Table 6 Colorful Accent 5"/>
    <w:basedOn w:val="Standaardtabel"/>
    <w:uiPriority w:val="51"/>
    <w:rsid w:val="00333B97"/>
    <w:rPr>
      <w:color w:val="0195CB" w:themeColor="accent5" w:themeShade="BF"/>
    </w:rPr>
    <w:tblPr>
      <w:tblStyleRowBandSize w:val="1"/>
      <w:tblStyleColBandSize w:val="1"/>
      <w:tblBorders>
        <w:top w:val="single" w:sz="4" w:space="0" w:color="16BFFD" w:themeColor="accent5"/>
        <w:bottom w:val="single" w:sz="4" w:space="0" w:color="16BFFD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16BFF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16BFF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</w:style>
  <w:style w:type="table" w:styleId="Lijsttabel6kleurrijk-Accent6">
    <w:name w:val="List Table 6 Colorful Accent 6"/>
    <w:basedOn w:val="Standaardtabel"/>
    <w:uiPriority w:val="51"/>
    <w:rsid w:val="00333B97"/>
    <w:rPr>
      <w:color w:val="2DF8FF" w:themeColor="accent6" w:themeShade="BF"/>
    </w:rPr>
    <w:tblPr>
      <w:tblStyleRowBandSize w:val="1"/>
      <w:tblStyleColBandSize w:val="1"/>
      <w:tblBorders>
        <w:top w:val="single" w:sz="4" w:space="0" w:color="92FCFF" w:themeColor="accent6"/>
        <w:bottom w:val="single" w:sz="4" w:space="0" w:color="92FC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2FC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2FC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</w:style>
  <w:style w:type="table" w:styleId="Lijsttabel7kleurrijk">
    <w:name w:val="List Table 7 Colorful"/>
    <w:basedOn w:val="Standaardtabel"/>
    <w:uiPriority w:val="52"/>
    <w:rsid w:val="00333B9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1">
    <w:name w:val="List Table 7 Colorful Accent 1"/>
    <w:basedOn w:val="Standaardtabel"/>
    <w:uiPriority w:val="52"/>
    <w:rsid w:val="00333B97"/>
    <w:rPr>
      <w:color w:val="56298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37B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37B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37B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37B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2D5F3" w:themeFill="accent1" w:themeFillTint="33"/>
      </w:tcPr>
    </w:tblStylePr>
    <w:tblStylePr w:type="band1Horz">
      <w:tblPr/>
      <w:tcPr>
        <w:shd w:val="clear" w:color="auto" w:fill="E2D5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2">
    <w:name w:val="List Table 7 Colorful Accent 2"/>
    <w:basedOn w:val="Standaardtabel"/>
    <w:uiPriority w:val="52"/>
    <w:rsid w:val="00333B97"/>
    <w:rPr>
      <w:color w:val="88188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620B4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620B4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620B4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620B4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6CCF5" w:themeFill="accent2" w:themeFillTint="33"/>
      </w:tcPr>
    </w:tblStylePr>
    <w:tblStylePr w:type="band1Horz">
      <w:tblPr/>
      <w:tcPr>
        <w:shd w:val="clear" w:color="auto" w:fill="F6CCF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3">
    <w:name w:val="List Table 7 Colorful Accent 3"/>
    <w:basedOn w:val="Standaardtabel"/>
    <w:uiPriority w:val="52"/>
    <w:rsid w:val="00333B97"/>
    <w:rPr>
      <w:color w:val="B00068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008C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008C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008C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008C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3" w:themeFillTint="33"/>
      </w:tcPr>
    </w:tblStylePr>
    <w:tblStylePr w:type="band1Horz">
      <w:tblPr/>
      <w:tcPr>
        <w:shd w:val="clear" w:color="auto" w:fill="FFC8E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4">
    <w:name w:val="List Table 7 Colorful Accent 4"/>
    <w:basedOn w:val="Standaardtabel"/>
    <w:uiPriority w:val="52"/>
    <w:rsid w:val="00333B97"/>
    <w:rPr>
      <w:color w:val="2A3D7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9539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9539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9539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9539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3DAEE" w:themeFill="accent4" w:themeFillTint="33"/>
      </w:tcPr>
    </w:tblStylePr>
    <w:tblStylePr w:type="band1Horz">
      <w:tblPr/>
      <w:tcPr>
        <w:shd w:val="clear" w:color="auto" w:fill="D3DAE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5">
    <w:name w:val="List Table 7 Colorful Accent 5"/>
    <w:basedOn w:val="Standaardtabel"/>
    <w:uiPriority w:val="52"/>
    <w:rsid w:val="00333B97"/>
    <w:rPr>
      <w:color w:val="0195C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6BFFD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6BFFD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6BFFD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6BFFD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0F2FE" w:themeFill="accent5" w:themeFillTint="33"/>
      </w:tcPr>
    </w:tblStylePr>
    <w:tblStylePr w:type="band1Horz">
      <w:tblPr/>
      <w:tcPr>
        <w:shd w:val="clear" w:color="auto" w:fill="D0F2F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6">
    <w:name w:val="List Table 7 Colorful Accent 6"/>
    <w:basedOn w:val="Standaardtabel"/>
    <w:uiPriority w:val="52"/>
    <w:rsid w:val="00333B97"/>
    <w:rPr>
      <w:color w:val="2DF8F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2FC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2FC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2FC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2FC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9FEFF" w:themeFill="accent6" w:themeFillTint="33"/>
      </w:tcPr>
    </w:tblStylePr>
    <w:tblStylePr w:type="band1Horz">
      <w:tblPr/>
      <w:tcPr>
        <w:shd w:val="clear" w:color="auto" w:fill="E9FE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kst">
    <w:name w:val="macro"/>
    <w:link w:val="MacrotekstChar"/>
    <w:uiPriority w:val="99"/>
    <w:semiHidden/>
    <w:unhideWhenUsed/>
    <w:rsid w:val="00333B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semiHidden/>
    <w:rsid w:val="00333B97"/>
    <w:rPr>
      <w:rFonts w:ascii="Consolas" w:hAnsi="Consolas"/>
      <w:szCs w:val="20"/>
    </w:rPr>
  </w:style>
  <w:style w:type="table" w:styleId="Gemiddeldraster1">
    <w:name w:val="Medium Grid 1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9664D1" w:themeColor="accent1" w:themeTint="BF"/>
        <w:left w:val="single" w:sz="8" w:space="0" w:color="9664D1" w:themeColor="accent1" w:themeTint="BF"/>
        <w:bottom w:val="single" w:sz="8" w:space="0" w:color="9664D1" w:themeColor="accent1" w:themeTint="BF"/>
        <w:right w:val="single" w:sz="8" w:space="0" w:color="9664D1" w:themeColor="accent1" w:themeTint="BF"/>
        <w:insideH w:val="single" w:sz="8" w:space="0" w:color="9664D1" w:themeColor="accent1" w:themeTint="BF"/>
        <w:insideV w:val="single" w:sz="8" w:space="0" w:color="9664D1" w:themeColor="accent1" w:themeTint="BF"/>
      </w:tblBorders>
    </w:tblPr>
    <w:tcPr>
      <w:shd w:val="clear" w:color="auto" w:fill="DCC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64D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98E1" w:themeFill="accent1" w:themeFillTint="7F"/>
      </w:tcPr>
    </w:tblStylePr>
    <w:tblStylePr w:type="band1Horz">
      <w:tblPr/>
      <w:tcPr>
        <w:shd w:val="clear" w:color="auto" w:fill="B998E1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DD42DB" w:themeColor="accent2" w:themeTint="BF"/>
        <w:left w:val="single" w:sz="8" w:space="0" w:color="DD42DB" w:themeColor="accent2" w:themeTint="BF"/>
        <w:bottom w:val="single" w:sz="8" w:space="0" w:color="DD42DB" w:themeColor="accent2" w:themeTint="BF"/>
        <w:right w:val="single" w:sz="8" w:space="0" w:color="DD42DB" w:themeColor="accent2" w:themeTint="BF"/>
        <w:insideH w:val="single" w:sz="8" w:space="0" w:color="DD42DB" w:themeColor="accent2" w:themeTint="BF"/>
        <w:insideV w:val="single" w:sz="8" w:space="0" w:color="DD42DB" w:themeColor="accent2" w:themeTint="BF"/>
      </w:tblBorders>
    </w:tblPr>
    <w:tcPr>
      <w:shd w:val="clear" w:color="auto" w:fill="F4C0F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42D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81E7" w:themeFill="accent2" w:themeFillTint="7F"/>
      </w:tcPr>
    </w:tblStylePr>
    <w:tblStylePr w:type="band1Horz">
      <w:tblPr/>
      <w:tcPr>
        <w:shd w:val="clear" w:color="auto" w:fill="E981E7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FF31AB" w:themeColor="accent3" w:themeTint="BF"/>
        <w:left w:val="single" w:sz="8" w:space="0" w:color="FF31AB" w:themeColor="accent3" w:themeTint="BF"/>
        <w:bottom w:val="single" w:sz="8" w:space="0" w:color="FF31AB" w:themeColor="accent3" w:themeTint="BF"/>
        <w:right w:val="single" w:sz="8" w:space="0" w:color="FF31AB" w:themeColor="accent3" w:themeTint="BF"/>
        <w:insideH w:val="single" w:sz="8" w:space="0" w:color="FF31AB" w:themeColor="accent3" w:themeTint="BF"/>
        <w:insideV w:val="single" w:sz="8" w:space="0" w:color="FF31AB" w:themeColor="accent3" w:themeTint="BF"/>
      </w:tblBorders>
    </w:tblPr>
    <w:tcPr>
      <w:shd w:val="clear" w:color="auto" w:fill="FFBBE3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31A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6C7" w:themeFill="accent3" w:themeFillTint="7F"/>
      </w:tcPr>
    </w:tblStylePr>
    <w:tblStylePr w:type="band1Horz">
      <w:tblPr/>
      <w:tcPr>
        <w:shd w:val="clear" w:color="auto" w:fill="FF76C7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5A76C1" w:themeColor="accent4" w:themeTint="BF"/>
        <w:left w:val="single" w:sz="8" w:space="0" w:color="5A76C1" w:themeColor="accent4" w:themeTint="BF"/>
        <w:bottom w:val="single" w:sz="8" w:space="0" w:color="5A76C1" w:themeColor="accent4" w:themeTint="BF"/>
        <w:right w:val="single" w:sz="8" w:space="0" w:color="5A76C1" w:themeColor="accent4" w:themeTint="BF"/>
        <w:insideH w:val="single" w:sz="8" w:space="0" w:color="5A76C1" w:themeColor="accent4" w:themeTint="BF"/>
        <w:insideV w:val="single" w:sz="8" w:space="0" w:color="5A76C1" w:themeColor="accent4" w:themeTint="BF"/>
      </w:tblBorders>
    </w:tblPr>
    <w:tcPr>
      <w:shd w:val="clear" w:color="auto" w:fill="C8D1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A76C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1A4D6" w:themeFill="accent4" w:themeFillTint="7F"/>
      </w:tcPr>
    </w:tblStylePr>
    <w:tblStylePr w:type="band1Horz">
      <w:tblPr/>
      <w:tcPr>
        <w:shd w:val="clear" w:color="auto" w:fill="91A4D6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50CEFD" w:themeColor="accent5" w:themeTint="BF"/>
        <w:left w:val="single" w:sz="8" w:space="0" w:color="50CEFD" w:themeColor="accent5" w:themeTint="BF"/>
        <w:bottom w:val="single" w:sz="8" w:space="0" w:color="50CEFD" w:themeColor="accent5" w:themeTint="BF"/>
        <w:right w:val="single" w:sz="8" w:space="0" w:color="50CEFD" w:themeColor="accent5" w:themeTint="BF"/>
        <w:insideH w:val="single" w:sz="8" w:space="0" w:color="50CEFD" w:themeColor="accent5" w:themeTint="BF"/>
        <w:insideV w:val="single" w:sz="8" w:space="0" w:color="50CEFD" w:themeColor="accent5" w:themeTint="BF"/>
      </w:tblBorders>
    </w:tblPr>
    <w:tcPr>
      <w:shd w:val="clear" w:color="auto" w:fill="C5EEF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0CEF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ADEFE" w:themeFill="accent5" w:themeFillTint="7F"/>
      </w:tcPr>
    </w:tblStylePr>
    <w:tblStylePr w:type="band1Horz">
      <w:tblPr/>
      <w:tcPr>
        <w:shd w:val="clear" w:color="auto" w:fill="8ADEFE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semiHidden/>
    <w:unhideWhenUsed/>
    <w:rsid w:val="00333B97"/>
    <w:tblPr>
      <w:tblStyleRowBandSize w:val="1"/>
      <w:tblStyleColBandSize w:val="1"/>
      <w:tblBorders>
        <w:top w:val="single" w:sz="8" w:space="0" w:color="ADFCFF" w:themeColor="accent6" w:themeTint="BF"/>
        <w:left w:val="single" w:sz="8" w:space="0" w:color="ADFCFF" w:themeColor="accent6" w:themeTint="BF"/>
        <w:bottom w:val="single" w:sz="8" w:space="0" w:color="ADFCFF" w:themeColor="accent6" w:themeTint="BF"/>
        <w:right w:val="single" w:sz="8" w:space="0" w:color="ADFCFF" w:themeColor="accent6" w:themeTint="BF"/>
        <w:insideH w:val="single" w:sz="8" w:space="0" w:color="ADFCFF" w:themeColor="accent6" w:themeTint="BF"/>
        <w:insideV w:val="single" w:sz="8" w:space="0" w:color="ADFCFF" w:themeColor="accent6" w:themeTint="BF"/>
      </w:tblBorders>
    </w:tblPr>
    <w:tcPr>
      <w:shd w:val="clear" w:color="auto" w:fill="E4FE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DFC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FDFF" w:themeFill="accent6" w:themeFillTint="7F"/>
      </w:tcPr>
    </w:tblStylePr>
    <w:tblStylePr w:type="band1Horz">
      <w:tblPr/>
      <w:tcPr>
        <w:shd w:val="clear" w:color="auto" w:fill="C8FDFF" w:themeFill="accent6" w:themeFillTint="7F"/>
      </w:tcPr>
    </w:tblStylePr>
  </w:style>
  <w:style w:type="table" w:styleId="Gemiddeldraster2">
    <w:name w:val="Medium Grid 2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37BC" w:themeColor="accent1"/>
        <w:left w:val="single" w:sz="8" w:space="0" w:color="7437BC" w:themeColor="accent1"/>
        <w:bottom w:val="single" w:sz="8" w:space="0" w:color="7437BC" w:themeColor="accent1"/>
        <w:right w:val="single" w:sz="8" w:space="0" w:color="7437BC" w:themeColor="accent1"/>
        <w:insideH w:val="single" w:sz="8" w:space="0" w:color="7437BC" w:themeColor="accent1"/>
        <w:insideV w:val="single" w:sz="8" w:space="0" w:color="7437BC" w:themeColor="accent1"/>
      </w:tblBorders>
    </w:tblPr>
    <w:tcPr>
      <w:shd w:val="clear" w:color="auto" w:fill="DCC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1EA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F3" w:themeFill="accent1" w:themeFillTint="33"/>
      </w:tcPr>
    </w:tblStylePr>
    <w:tblStylePr w:type="band1Vert">
      <w:tblPr/>
      <w:tcPr>
        <w:shd w:val="clear" w:color="auto" w:fill="B998E1" w:themeFill="accent1" w:themeFillTint="7F"/>
      </w:tcPr>
    </w:tblStylePr>
    <w:tblStylePr w:type="band1Horz">
      <w:tblPr/>
      <w:tcPr>
        <w:tcBorders>
          <w:insideH w:val="single" w:sz="6" w:space="0" w:color="7437BC" w:themeColor="accent1"/>
          <w:insideV w:val="single" w:sz="6" w:space="0" w:color="7437BC" w:themeColor="accent1"/>
        </w:tcBorders>
        <w:shd w:val="clear" w:color="auto" w:fill="B99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620B4" w:themeColor="accent2"/>
        <w:left w:val="single" w:sz="8" w:space="0" w:color="B620B4" w:themeColor="accent2"/>
        <w:bottom w:val="single" w:sz="8" w:space="0" w:color="B620B4" w:themeColor="accent2"/>
        <w:right w:val="single" w:sz="8" w:space="0" w:color="B620B4" w:themeColor="accent2"/>
        <w:insideH w:val="single" w:sz="8" w:space="0" w:color="B620B4" w:themeColor="accent2"/>
        <w:insideV w:val="single" w:sz="8" w:space="0" w:color="B620B4" w:themeColor="accent2"/>
      </w:tblBorders>
    </w:tblPr>
    <w:tcPr>
      <w:shd w:val="clear" w:color="auto" w:fill="F4C0F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AE6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CF5" w:themeFill="accent2" w:themeFillTint="33"/>
      </w:tcPr>
    </w:tblStylePr>
    <w:tblStylePr w:type="band1Vert">
      <w:tblPr/>
      <w:tcPr>
        <w:shd w:val="clear" w:color="auto" w:fill="E981E7" w:themeFill="accent2" w:themeFillTint="7F"/>
      </w:tcPr>
    </w:tblStylePr>
    <w:tblStylePr w:type="band1Horz">
      <w:tblPr/>
      <w:tcPr>
        <w:tcBorders>
          <w:insideH w:val="single" w:sz="6" w:space="0" w:color="B620B4" w:themeColor="accent2"/>
          <w:insideV w:val="single" w:sz="6" w:space="0" w:color="B620B4" w:themeColor="accent2"/>
        </w:tcBorders>
        <w:shd w:val="clear" w:color="auto" w:fill="E981E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3"/>
        <w:left w:val="single" w:sz="8" w:space="0" w:color="EC008C" w:themeColor="accent3"/>
        <w:bottom w:val="single" w:sz="8" w:space="0" w:color="EC008C" w:themeColor="accent3"/>
        <w:right w:val="single" w:sz="8" w:space="0" w:color="EC008C" w:themeColor="accent3"/>
        <w:insideH w:val="single" w:sz="8" w:space="0" w:color="EC008C" w:themeColor="accent3"/>
        <w:insideV w:val="single" w:sz="8" w:space="0" w:color="EC008C" w:themeColor="accent3"/>
      </w:tblBorders>
    </w:tblPr>
    <w:tcPr>
      <w:shd w:val="clear" w:color="auto" w:fill="FFBBE3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E4F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8E8" w:themeFill="accent3" w:themeFillTint="33"/>
      </w:tcPr>
    </w:tblStylePr>
    <w:tblStylePr w:type="band1Vert">
      <w:tblPr/>
      <w:tcPr>
        <w:shd w:val="clear" w:color="auto" w:fill="FF76C7" w:themeFill="accent3" w:themeFillTint="7F"/>
      </w:tcPr>
    </w:tblStylePr>
    <w:tblStylePr w:type="band1Horz">
      <w:tblPr/>
      <w:tcPr>
        <w:tcBorders>
          <w:insideH w:val="single" w:sz="6" w:space="0" w:color="EC008C" w:themeColor="accent3"/>
          <w:insideV w:val="single" w:sz="6" w:space="0" w:color="EC008C" w:themeColor="accent3"/>
        </w:tcBorders>
        <w:shd w:val="clear" w:color="auto" w:fill="FF76C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95398" w:themeColor="accent4"/>
        <w:left w:val="single" w:sz="8" w:space="0" w:color="395398" w:themeColor="accent4"/>
        <w:bottom w:val="single" w:sz="8" w:space="0" w:color="395398" w:themeColor="accent4"/>
        <w:right w:val="single" w:sz="8" w:space="0" w:color="395398" w:themeColor="accent4"/>
        <w:insideH w:val="single" w:sz="8" w:space="0" w:color="395398" w:themeColor="accent4"/>
        <w:insideV w:val="single" w:sz="8" w:space="0" w:color="395398" w:themeColor="accent4"/>
      </w:tblBorders>
    </w:tblPr>
    <w:tcPr>
      <w:shd w:val="clear" w:color="auto" w:fill="C8D1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9ED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AEE" w:themeFill="accent4" w:themeFillTint="33"/>
      </w:tcPr>
    </w:tblStylePr>
    <w:tblStylePr w:type="band1Vert">
      <w:tblPr/>
      <w:tcPr>
        <w:shd w:val="clear" w:color="auto" w:fill="91A4D6" w:themeFill="accent4" w:themeFillTint="7F"/>
      </w:tcPr>
    </w:tblStylePr>
    <w:tblStylePr w:type="band1Horz">
      <w:tblPr/>
      <w:tcPr>
        <w:tcBorders>
          <w:insideH w:val="single" w:sz="6" w:space="0" w:color="395398" w:themeColor="accent4"/>
          <w:insideV w:val="single" w:sz="6" w:space="0" w:color="395398" w:themeColor="accent4"/>
        </w:tcBorders>
        <w:shd w:val="clear" w:color="auto" w:fill="91A4D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6BFFD" w:themeColor="accent5"/>
        <w:left w:val="single" w:sz="8" w:space="0" w:color="16BFFD" w:themeColor="accent5"/>
        <w:bottom w:val="single" w:sz="8" w:space="0" w:color="16BFFD" w:themeColor="accent5"/>
        <w:right w:val="single" w:sz="8" w:space="0" w:color="16BFFD" w:themeColor="accent5"/>
        <w:insideH w:val="single" w:sz="8" w:space="0" w:color="16BFFD" w:themeColor="accent5"/>
        <w:insideV w:val="single" w:sz="8" w:space="0" w:color="16BFFD" w:themeColor="accent5"/>
      </w:tblBorders>
    </w:tblPr>
    <w:tcPr>
      <w:shd w:val="clear" w:color="auto" w:fill="C5EEF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7F8FE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F2FE" w:themeFill="accent5" w:themeFillTint="33"/>
      </w:tcPr>
    </w:tblStylePr>
    <w:tblStylePr w:type="band1Vert">
      <w:tblPr/>
      <w:tcPr>
        <w:shd w:val="clear" w:color="auto" w:fill="8ADEFE" w:themeFill="accent5" w:themeFillTint="7F"/>
      </w:tcPr>
    </w:tblStylePr>
    <w:tblStylePr w:type="band1Horz">
      <w:tblPr/>
      <w:tcPr>
        <w:tcBorders>
          <w:insideH w:val="single" w:sz="6" w:space="0" w:color="16BFFD" w:themeColor="accent5"/>
          <w:insideV w:val="single" w:sz="6" w:space="0" w:color="16BFFD" w:themeColor="accent5"/>
        </w:tcBorders>
        <w:shd w:val="clear" w:color="auto" w:fill="8ADEF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FCFF" w:themeColor="accent6"/>
        <w:left w:val="single" w:sz="8" w:space="0" w:color="92FCFF" w:themeColor="accent6"/>
        <w:bottom w:val="single" w:sz="8" w:space="0" w:color="92FCFF" w:themeColor="accent6"/>
        <w:right w:val="single" w:sz="8" w:space="0" w:color="92FCFF" w:themeColor="accent6"/>
        <w:insideH w:val="single" w:sz="8" w:space="0" w:color="92FCFF" w:themeColor="accent6"/>
        <w:insideV w:val="single" w:sz="8" w:space="0" w:color="92FCFF" w:themeColor="accent6"/>
      </w:tblBorders>
    </w:tblPr>
    <w:tcPr>
      <w:shd w:val="clear" w:color="auto" w:fill="E4FE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E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EFF" w:themeFill="accent6" w:themeFillTint="33"/>
      </w:tcPr>
    </w:tblStylePr>
    <w:tblStylePr w:type="band1Vert">
      <w:tblPr/>
      <w:tcPr>
        <w:shd w:val="clear" w:color="auto" w:fill="C8FDFF" w:themeFill="accent6" w:themeFillTint="7F"/>
      </w:tcPr>
    </w:tblStylePr>
    <w:tblStylePr w:type="band1Horz">
      <w:tblPr/>
      <w:tcPr>
        <w:tcBorders>
          <w:insideH w:val="single" w:sz="6" w:space="0" w:color="92FCFF" w:themeColor="accent6"/>
          <w:insideV w:val="single" w:sz="6" w:space="0" w:color="92FCFF" w:themeColor="accent6"/>
        </w:tcBorders>
        <w:shd w:val="clear" w:color="auto" w:fill="C8FD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C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37B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37B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37B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37B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9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98E1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C0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620B4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620B4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620B4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620B4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981E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981E7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BE3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008C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008C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6C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6C7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8D1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539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539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9539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9539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1A4D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1A4D6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EF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6BFF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6BFF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6BFF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6BFF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ADEF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ADEFE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semiHidden/>
    <w:unhideWhenUsed/>
    <w:rsid w:val="00333B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E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FC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FC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2FC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2FC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FD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8FDFF" w:themeFill="accent6" w:themeFillTint="7F"/>
      </w:tcPr>
    </w:tblStylePr>
  </w:style>
  <w:style w:type="table" w:styleId="Gemiddeldelijst1">
    <w:name w:val="Medium List 1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7437BC" w:themeColor="accent1"/>
        <w:bottom w:val="single" w:sz="8" w:space="0" w:color="7437B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37BC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437BC" w:themeColor="accent1"/>
          <w:bottom w:val="single" w:sz="8" w:space="0" w:color="7437B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37BC" w:themeColor="accent1"/>
          <w:bottom w:val="single" w:sz="8" w:space="0" w:color="7437BC" w:themeColor="accent1"/>
        </w:tcBorders>
      </w:tcPr>
    </w:tblStylePr>
    <w:tblStylePr w:type="band1Vert">
      <w:tblPr/>
      <w:tcPr>
        <w:shd w:val="clear" w:color="auto" w:fill="DCCBF0" w:themeFill="accent1" w:themeFillTint="3F"/>
      </w:tcPr>
    </w:tblStylePr>
    <w:tblStylePr w:type="band1Horz">
      <w:tblPr/>
      <w:tcPr>
        <w:shd w:val="clear" w:color="auto" w:fill="DCCBF0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B620B4" w:themeColor="accent2"/>
        <w:bottom w:val="single" w:sz="8" w:space="0" w:color="B620B4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620B4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620B4" w:themeColor="accent2"/>
          <w:bottom w:val="single" w:sz="8" w:space="0" w:color="B620B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620B4" w:themeColor="accent2"/>
          <w:bottom w:val="single" w:sz="8" w:space="0" w:color="B620B4" w:themeColor="accent2"/>
        </w:tcBorders>
      </w:tcPr>
    </w:tblStylePr>
    <w:tblStylePr w:type="band1Vert">
      <w:tblPr/>
      <w:tcPr>
        <w:shd w:val="clear" w:color="auto" w:fill="F4C0F3" w:themeFill="accent2" w:themeFillTint="3F"/>
      </w:tcPr>
    </w:tblStylePr>
    <w:tblStylePr w:type="band1Horz">
      <w:tblPr/>
      <w:tcPr>
        <w:shd w:val="clear" w:color="auto" w:fill="F4C0F3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EC008C" w:themeColor="accent3"/>
        <w:bottom w:val="single" w:sz="8" w:space="0" w:color="EC008C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008C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C008C" w:themeColor="accent3"/>
          <w:bottom w:val="single" w:sz="8" w:space="0" w:color="EC008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008C" w:themeColor="accent3"/>
          <w:bottom w:val="single" w:sz="8" w:space="0" w:color="EC008C" w:themeColor="accent3"/>
        </w:tcBorders>
      </w:tcPr>
    </w:tblStylePr>
    <w:tblStylePr w:type="band1Vert">
      <w:tblPr/>
      <w:tcPr>
        <w:shd w:val="clear" w:color="auto" w:fill="FFBBE3" w:themeFill="accent3" w:themeFillTint="3F"/>
      </w:tcPr>
    </w:tblStylePr>
    <w:tblStylePr w:type="band1Horz">
      <w:tblPr/>
      <w:tcPr>
        <w:shd w:val="clear" w:color="auto" w:fill="FFBBE3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395398" w:themeColor="accent4"/>
        <w:bottom w:val="single" w:sz="8" w:space="0" w:color="39539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9539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395398" w:themeColor="accent4"/>
          <w:bottom w:val="single" w:sz="8" w:space="0" w:color="39539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95398" w:themeColor="accent4"/>
          <w:bottom w:val="single" w:sz="8" w:space="0" w:color="395398" w:themeColor="accent4"/>
        </w:tcBorders>
      </w:tcPr>
    </w:tblStylePr>
    <w:tblStylePr w:type="band1Vert">
      <w:tblPr/>
      <w:tcPr>
        <w:shd w:val="clear" w:color="auto" w:fill="C8D1EA" w:themeFill="accent4" w:themeFillTint="3F"/>
      </w:tcPr>
    </w:tblStylePr>
    <w:tblStylePr w:type="band1Horz">
      <w:tblPr/>
      <w:tcPr>
        <w:shd w:val="clear" w:color="auto" w:fill="C8D1EA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16BFFD" w:themeColor="accent5"/>
        <w:bottom w:val="single" w:sz="8" w:space="0" w:color="16BFFD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6BFFD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16BFFD" w:themeColor="accent5"/>
          <w:bottom w:val="single" w:sz="8" w:space="0" w:color="16BFF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6BFFD" w:themeColor="accent5"/>
          <w:bottom w:val="single" w:sz="8" w:space="0" w:color="16BFFD" w:themeColor="accent5"/>
        </w:tcBorders>
      </w:tcPr>
    </w:tblStylePr>
    <w:tblStylePr w:type="band1Vert">
      <w:tblPr/>
      <w:tcPr>
        <w:shd w:val="clear" w:color="auto" w:fill="C5EEFE" w:themeFill="accent5" w:themeFillTint="3F"/>
      </w:tcPr>
    </w:tblStylePr>
    <w:tblStylePr w:type="band1Horz">
      <w:tblPr/>
      <w:tcPr>
        <w:shd w:val="clear" w:color="auto" w:fill="C5EEFE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semiHidden/>
    <w:unhideWhenUsed/>
    <w:rsid w:val="00333B97"/>
    <w:rPr>
      <w:color w:val="000000" w:themeColor="text1"/>
    </w:rPr>
    <w:tblPr>
      <w:tblStyleRowBandSize w:val="1"/>
      <w:tblStyleColBandSize w:val="1"/>
      <w:tblBorders>
        <w:top w:val="single" w:sz="8" w:space="0" w:color="92FCFF" w:themeColor="accent6"/>
        <w:bottom w:val="single" w:sz="8" w:space="0" w:color="92FC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2FCFF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92FCFF" w:themeColor="accent6"/>
          <w:bottom w:val="single" w:sz="8" w:space="0" w:color="92FC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2FCFF" w:themeColor="accent6"/>
          <w:bottom w:val="single" w:sz="8" w:space="0" w:color="92FCFF" w:themeColor="accent6"/>
        </w:tcBorders>
      </w:tcPr>
    </w:tblStylePr>
    <w:tblStylePr w:type="band1Vert">
      <w:tblPr/>
      <w:tcPr>
        <w:shd w:val="clear" w:color="auto" w:fill="E4FEFF" w:themeFill="accent6" w:themeFillTint="3F"/>
      </w:tcPr>
    </w:tblStylePr>
    <w:tblStylePr w:type="band1Horz">
      <w:tblPr/>
      <w:tcPr>
        <w:shd w:val="clear" w:color="auto" w:fill="E4FEFF" w:themeFill="accent6" w:themeFillTint="3F"/>
      </w:tcPr>
    </w:tblStylePr>
  </w:style>
  <w:style w:type="table" w:styleId="Gemiddeldelijst2">
    <w:name w:val="Medium List 2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37BC" w:themeColor="accent1"/>
        <w:left w:val="single" w:sz="8" w:space="0" w:color="7437BC" w:themeColor="accent1"/>
        <w:bottom w:val="single" w:sz="8" w:space="0" w:color="7437BC" w:themeColor="accent1"/>
        <w:right w:val="single" w:sz="8" w:space="0" w:color="7437B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37B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37B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37B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C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C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620B4" w:themeColor="accent2"/>
        <w:left w:val="single" w:sz="8" w:space="0" w:color="B620B4" w:themeColor="accent2"/>
        <w:bottom w:val="single" w:sz="8" w:space="0" w:color="B620B4" w:themeColor="accent2"/>
        <w:right w:val="single" w:sz="8" w:space="0" w:color="B620B4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620B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620B4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620B4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C0F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C0F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3"/>
        <w:left w:val="single" w:sz="8" w:space="0" w:color="EC008C" w:themeColor="accent3"/>
        <w:bottom w:val="single" w:sz="8" w:space="0" w:color="EC008C" w:themeColor="accent3"/>
        <w:right w:val="single" w:sz="8" w:space="0" w:color="EC008C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008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008C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008C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BE3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95398" w:themeColor="accent4"/>
        <w:left w:val="single" w:sz="8" w:space="0" w:color="395398" w:themeColor="accent4"/>
        <w:bottom w:val="single" w:sz="8" w:space="0" w:color="395398" w:themeColor="accent4"/>
        <w:right w:val="single" w:sz="8" w:space="0" w:color="39539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9539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9539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9539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D1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D1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6BFFD" w:themeColor="accent5"/>
        <w:left w:val="single" w:sz="8" w:space="0" w:color="16BFFD" w:themeColor="accent5"/>
        <w:bottom w:val="single" w:sz="8" w:space="0" w:color="16BFFD" w:themeColor="accent5"/>
        <w:right w:val="single" w:sz="8" w:space="0" w:color="16BFFD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6BFF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6BFF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6BFF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EF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EF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semiHidden/>
    <w:unhideWhenUsed/>
    <w:rsid w:val="00333B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FCFF" w:themeColor="accent6"/>
        <w:left w:val="single" w:sz="8" w:space="0" w:color="92FCFF" w:themeColor="accent6"/>
        <w:bottom w:val="single" w:sz="8" w:space="0" w:color="92FCFF" w:themeColor="accent6"/>
        <w:right w:val="single" w:sz="8" w:space="0" w:color="92FC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2FC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2FC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2FC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E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E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arcering1">
    <w:name w:val="Medium Shading 1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9664D1" w:themeColor="accent1" w:themeTint="BF"/>
        <w:left w:val="single" w:sz="8" w:space="0" w:color="9664D1" w:themeColor="accent1" w:themeTint="BF"/>
        <w:bottom w:val="single" w:sz="8" w:space="0" w:color="9664D1" w:themeColor="accent1" w:themeTint="BF"/>
        <w:right w:val="single" w:sz="8" w:space="0" w:color="9664D1" w:themeColor="accent1" w:themeTint="BF"/>
        <w:insideH w:val="single" w:sz="8" w:space="0" w:color="9664D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64D1" w:themeColor="accent1" w:themeTint="BF"/>
          <w:left w:val="single" w:sz="8" w:space="0" w:color="9664D1" w:themeColor="accent1" w:themeTint="BF"/>
          <w:bottom w:val="single" w:sz="8" w:space="0" w:color="9664D1" w:themeColor="accent1" w:themeTint="BF"/>
          <w:right w:val="single" w:sz="8" w:space="0" w:color="9664D1" w:themeColor="accent1" w:themeTint="BF"/>
          <w:insideH w:val="nil"/>
          <w:insideV w:val="nil"/>
        </w:tcBorders>
        <w:shd w:val="clear" w:color="auto" w:fill="7437B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64D1" w:themeColor="accent1" w:themeTint="BF"/>
          <w:left w:val="single" w:sz="8" w:space="0" w:color="9664D1" w:themeColor="accent1" w:themeTint="BF"/>
          <w:bottom w:val="single" w:sz="8" w:space="0" w:color="9664D1" w:themeColor="accent1" w:themeTint="BF"/>
          <w:right w:val="single" w:sz="8" w:space="0" w:color="9664D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C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C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DD42DB" w:themeColor="accent2" w:themeTint="BF"/>
        <w:left w:val="single" w:sz="8" w:space="0" w:color="DD42DB" w:themeColor="accent2" w:themeTint="BF"/>
        <w:bottom w:val="single" w:sz="8" w:space="0" w:color="DD42DB" w:themeColor="accent2" w:themeTint="BF"/>
        <w:right w:val="single" w:sz="8" w:space="0" w:color="DD42DB" w:themeColor="accent2" w:themeTint="BF"/>
        <w:insideH w:val="single" w:sz="8" w:space="0" w:color="DD42D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42DB" w:themeColor="accent2" w:themeTint="BF"/>
          <w:left w:val="single" w:sz="8" w:space="0" w:color="DD42DB" w:themeColor="accent2" w:themeTint="BF"/>
          <w:bottom w:val="single" w:sz="8" w:space="0" w:color="DD42DB" w:themeColor="accent2" w:themeTint="BF"/>
          <w:right w:val="single" w:sz="8" w:space="0" w:color="DD42DB" w:themeColor="accent2" w:themeTint="BF"/>
          <w:insideH w:val="nil"/>
          <w:insideV w:val="nil"/>
        </w:tcBorders>
        <w:shd w:val="clear" w:color="auto" w:fill="B620B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42DB" w:themeColor="accent2" w:themeTint="BF"/>
          <w:left w:val="single" w:sz="8" w:space="0" w:color="DD42DB" w:themeColor="accent2" w:themeTint="BF"/>
          <w:bottom w:val="single" w:sz="8" w:space="0" w:color="DD42DB" w:themeColor="accent2" w:themeTint="BF"/>
          <w:right w:val="single" w:sz="8" w:space="0" w:color="DD42D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0F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C0F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FF31AB" w:themeColor="accent3" w:themeTint="BF"/>
        <w:left w:val="single" w:sz="8" w:space="0" w:color="FF31AB" w:themeColor="accent3" w:themeTint="BF"/>
        <w:bottom w:val="single" w:sz="8" w:space="0" w:color="FF31AB" w:themeColor="accent3" w:themeTint="BF"/>
        <w:right w:val="single" w:sz="8" w:space="0" w:color="FF31AB" w:themeColor="accent3" w:themeTint="BF"/>
        <w:insideH w:val="single" w:sz="8" w:space="0" w:color="FF31A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31AB" w:themeColor="accent3" w:themeTint="BF"/>
          <w:left w:val="single" w:sz="8" w:space="0" w:color="FF31AB" w:themeColor="accent3" w:themeTint="BF"/>
          <w:bottom w:val="single" w:sz="8" w:space="0" w:color="FF31AB" w:themeColor="accent3" w:themeTint="BF"/>
          <w:right w:val="single" w:sz="8" w:space="0" w:color="FF31AB" w:themeColor="accent3" w:themeTint="BF"/>
          <w:insideH w:val="nil"/>
          <w:insideV w:val="nil"/>
        </w:tcBorders>
        <w:shd w:val="clear" w:color="auto" w:fill="EC008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31AB" w:themeColor="accent3" w:themeTint="BF"/>
          <w:left w:val="single" w:sz="8" w:space="0" w:color="FF31AB" w:themeColor="accent3" w:themeTint="BF"/>
          <w:bottom w:val="single" w:sz="8" w:space="0" w:color="FF31AB" w:themeColor="accent3" w:themeTint="BF"/>
          <w:right w:val="single" w:sz="8" w:space="0" w:color="FF31A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BE3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BE3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5A76C1" w:themeColor="accent4" w:themeTint="BF"/>
        <w:left w:val="single" w:sz="8" w:space="0" w:color="5A76C1" w:themeColor="accent4" w:themeTint="BF"/>
        <w:bottom w:val="single" w:sz="8" w:space="0" w:color="5A76C1" w:themeColor="accent4" w:themeTint="BF"/>
        <w:right w:val="single" w:sz="8" w:space="0" w:color="5A76C1" w:themeColor="accent4" w:themeTint="BF"/>
        <w:insideH w:val="single" w:sz="8" w:space="0" w:color="5A76C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A76C1" w:themeColor="accent4" w:themeTint="BF"/>
          <w:left w:val="single" w:sz="8" w:space="0" w:color="5A76C1" w:themeColor="accent4" w:themeTint="BF"/>
          <w:bottom w:val="single" w:sz="8" w:space="0" w:color="5A76C1" w:themeColor="accent4" w:themeTint="BF"/>
          <w:right w:val="single" w:sz="8" w:space="0" w:color="5A76C1" w:themeColor="accent4" w:themeTint="BF"/>
          <w:insideH w:val="nil"/>
          <w:insideV w:val="nil"/>
        </w:tcBorders>
        <w:shd w:val="clear" w:color="auto" w:fill="39539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76C1" w:themeColor="accent4" w:themeTint="BF"/>
          <w:left w:val="single" w:sz="8" w:space="0" w:color="5A76C1" w:themeColor="accent4" w:themeTint="BF"/>
          <w:bottom w:val="single" w:sz="8" w:space="0" w:color="5A76C1" w:themeColor="accent4" w:themeTint="BF"/>
          <w:right w:val="single" w:sz="8" w:space="0" w:color="5A76C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D1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D1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50CEFD" w:themeColor="accent5" w:themeTint="BF"/>
        <w:left w:val="single" w:sz="8" w:space="0" w:color="50CEFD" w:themeColor="accent5" w:themeTint="BF"/>
        <w:bottom w:val="single" w:sz="8" w:space="0" w:color="50CEFD" w:themeColor="accent5" w:themeTint="BF"/>
        <w:right w:val="single" w:sz="8" w:space="0" w:color="50CEFD" w:themeColor="accent5" w:themeTint="BF"/>
        <w:insideH w:val="single" w:sz="8" w:space="0" w:color="50CEF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0CEFD" w:themeColor="accent5" w:themeTint="BF"/>
          <w:left w:val="single" w:sz="8" w:space="0" w:color="50CEFD" w:themeColor="accent5" w:themeTint="BF"/>
          <w:bottom w:val="single" w:sz="8" w:space="0" w:color="50CEFD" w:themeColor="accent5" w:themeTint="BF"/>
          <w:right w:val="single" w:sz="8" w:space="0" w:color="50CEFD" w:themeColor="accent5" w:themeTint="BF"/>
          <w:insideH w:val="nil"/>
          <w:insideV w:val="nil"/>
        </w:tcBorders>
        <w:shd w:val="clear" w:color="auto" w:fill="16BFF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0CEFD" w:themeColor="accent5" w:themeTint="BF"/>
          <w:left w:val="single" w:sz="8" w:space="0" w:color="50CEFD" w:themeColor="accent5" w:themeTint="BF"/>
          <w:bottom w:val="single" w:sz="8" w:space="0" w:color="50CEFD" w:themeColor="accent5" w:themeTint="BF"/>
          <w:right w:val="single" w:sz="8" w:space="0" w:color="50CEF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EF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EF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semiHidden/>
    <w:unhideWhenUsed/>
    <w:rsid w:val="00333B97"/>
    <w:tblPr>
      <w:tblStyleRowBandSize w:val="1"/>
      <w:tblStyleColBandSize w:val="1"/>
      <w:tblBorders>
        <w:top w:val="single" w:sz="8" w:space="0" w:color="ADFCFF" w:themeColor="accent6" w:themeTint="BF"/>
        <w:left w:val="single" w:sz="8" w:space="0" w:color="ADFCFF" w:themeColor="accent6" w:themeTint="BF"/>
        <w:bottom w:val="single" w:sz="8" w:space="0" w:color="ADFCFF" w:themeColor="accent6" w:themeTint="BF"/>
        <w:right w:val="single" w:sz="8" w:space="0" w:color="ADFCFF" w:themeColor="accent6" w:themeTint="BF"/>
        <w:insideH w:val="single" w:sz="8" w:space="0" w:color="ADFC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DFCFF" w:themeColor="accent6" w:themeTint="BF"/>
          <w:left w:val="single" w:sz="8" w:space="0" w:color="ADFCFF" w:themeColor="accent6" w:themeTint="BF"/>
          <w:bottom w:val="single" w:sz="8" w:space="0" w:color="ADFCFF" w:themeColor="accent6" w:themeTint="BF"/>
          <w:right w:val="single" w:sz="8" w:space="0" w:color="ADFCFF" w:themeColor="accent6" w:themeTint="BF"/>
          <w:insideH w:val="nil"/>
          <w:insideV w:val="nil"/>
        </w:tcBorders>
        <w:shd w:val="clear" w:color="auto" w:fill="92FC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FCFF" w:themeColor="accent6" w:themeTint="BF"/>
          <w:left w:val="single" w:sz="8" w:space="0" w:color="ADFCFF" w:themeColor="accent6" w:themeTint="BF"/>
          <w:bottom w:val="single" w:sz="8" w:space="0" w:color="ADFCFF" w:themeColor="accent6" w:themeTint="BF"/>
          <w:right w:val="single" w:sz="8" w:space="0" w:color="ADFC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E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E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37B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37B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37B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620B4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20B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620B4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008C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008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008C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9539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539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9539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6BFF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BFF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6BFF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semiHidden/>
    <w:unhideWhenUsed/>
    <w:rsid w:val="00333B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2FC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FC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2FC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Berichtkop">
    <w:name w:val="Message Header"/>
    <w:basedOn w:val="Standaard"/>
    <w:link w:val="BerichtkopChar"/>
    <w:uiPriority w:val="99"/>
    <w:semiHidden/>
    <w:unhideWhenUsed/>
    <w:rsid w:val="006E0AA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left="1080" w:hanging="1080"/>
    </w:pPr>
    <w:rPr>
      <w:rFonts w:eastAsiaTheme="majorEastAsia" w:cstheme="majorBidi"/>
      <w:color w:val="404040" w:themeColor="text1" w:themeTint="BF"/>
      <w:sz w:val="24"/>
      <w:szCs w:val="24"/>
    </w:rPr>
  </w:style>
  <w:style w:type="character" w:customStyle="1" w:styleId="BerichtkopChar">
    <w:name w:val="Berichtkop Char"/>
    <w:basedOn w:val="Standaardalinea-lettertype"/>
    <w:link w:val="Berichtkop"/>
    <w:uiPriority w:val="99"/>
    <w:semiHidden/>
    <w:rsid w:val="006E0AA0"/>
    <w:rPr>
      <w:rFonts w:asciiTheme="majorHAnsi" w:eastAsiaTheme="majorEastAsia" w:hAnsiTheme="majorHAnsi" w:cstheme="majorBidi"/>
      <w:color w:val="404040" w:themeColor="text1" w:themeTint="BF"/>
      <w:sz w:val="24"/>
      <w:szCs w:val="24"/>
      <w:shd w:val="pct10" w:color="auto" w:fill="auto"/>
    </w:rPr>
  </w:style>
  <w:style w:type="paragraph" w:styleId="Geenafstand">
    <w:name w:val="No Spacing"/>
    <w:uiPriority w:val="1"/>
    <w:semiHidden/>
    <w:unhideWhenUsed/>
    <w:qFormat/>
    <w:rsid w:val="00333B97"/>
  </w:style>
  <w:style w:type="paragraph" w:styleId="Normaalweb">
    <w:name w:val="Normal (Web)"/>
    <w:basedOn w:val="Standaard"/>
    <w:uiPriority w:val="99"/>
    <w:semiHidden/>
    <w:unhideWhenUsed/>
    <w:rsid w:val="00333B97"/>
    <w:rPr>
      <w:rFonts w:ascii="Times New Roman" w:hAnsi="Times New Roman" w:cs="Times New Roman"/>
      <w:sz w:val="24"/>
      <w:szCs w:val="24"/>
    </w:rPr>
  </w:style>
  <w:style w:type="paragraph" w:styleId="Standaardinspringing">
    <w:name w:val="Normal Indent"/>
    <w:basedOn w:val="Standaard"/>
    <w:uiPriority w:val="99"/>
    <w:semiHidden/>
    <w:unhideWhenUsed/>
    <w:rsid w:val="00333B97"/>
    <w:pPr>
      <w:ind w:left="720"/>
    </w:pPr>
  </w:style>
  <w:style w:type="paragraph" w:styleId="Notitiekop">
    <w:name w:val="Note Heading"/>
    <w:basedOn w:val="Standaard"/>
    <w:next w:val="Standaard"/>
    <w:link w:val="NotitiekopChar"/>
    <w:uiPriority w:val="99"/>
    <w:semiHidden/>
    <w:unhideWhenUsed/>
    <w:rsid w:val="00333B97"/>
  </w:style>
  <w:style w:type="character" w:customStyle="1" w:styleId="NotitiekopChar">
    <w:name w:val="Notitiekop Char"/>
    <w:basedOn w:val="Standaardalinea-lettertype"/>
    <w:link w:val="Notitiekop"/>
    <w:uiPriority w:val="99"/>
    <w:semiHidden/>
    <w:rsid w:val="00333B97"/>
  </w:style>
  <w:style w:type="character" w:styleId="Paginanummer">
    <w:name w:val="page number"/>
    <w:basedOn w:val="Standaardalinea-lettertype"/>
    <w:uiPriority w:val="99"/>
    <w:semiHidden/>
    <w:unhideWhenUsed/>
    <w:rsid w:val="00333B97"/>
  </w:style>
  <w:style w:type="table" w:styleId="Onopgemaaktetabel1">
    <w:name w:val="Plain Table 1"/>
    <w:basedOn w:val="Standaardtabel"/>
    <w:uiPriority w:val="41"/>
    <w:rsid w:val="00333B9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2">
    <w:name w:val="Plain Table 2"/>
    <w:basedOn w:val="Standaardtabel"/>
    <w:uiPriority w:val="42"/>
    <w:rsid w:val="00333B9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3">
    <w:name w:val="Plain Table 3"/>
    <w:basedOn w:val="Standaardtabel"/>
    <w:uiPriority w:val="43"/>
    <w:rsid w:val="00333B9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nopgemaaktetabel4">
    <w:name w:val="Plain Table 4"/>
    <w:basedOn w:val="Standaardtabel"/>
    <w:uiPriority w:val="44"/>
    <w:rsid w:val="00333B9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5">
    <w:name w:val="Plain Table 5"/>
    <w:basedOn w:val="Standaardtabel"/>
    <w:uiPriority w:val="45"/>
    <w:rsid w:val="00333B9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333B97"/>
    <w:rPr>
      <w:rFonts w:ascii="Consolas" w:hAnsi="Consolas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333B97"/>
    <w:rPr>
      <w:rFonts w:ascii="Consolas" w:hAnsi="Consolas"/>
      <w:szCs w:val="21"/>
    </w:rPr>
  </w:style>
  <w:style w:type="paragraph" w:styleId="Citaat">
    <w:name w:val="Quote"/>
    <w:basedOn w:val="Standaard"/>
    <w:next w:val="Standaard"/>
    <w:link w:val="CitaatChar"/>
    <w:uiPriority w:val="29"/>
    <w:semiHidden/>
    <w:unhideWhenUsed/>
    <w:qFormat/>
    <w:rsid w:val="00333B97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semiHidden/>
    <w:rsid w:val="00333B97"/>
    <w:rPr>
      <w:i/>
      <w:iCs/>
      <w:color w:val="404040" w:themeColor="text1" w:themeTint="BF"/>
    </w:rPr>
  </w:style>
  <w:style w:type="paragraph" w:styleId="Aanhef">
    <w:name w:val="Salutation"/>
    <w:basedOn w:val="Standaard"/>
    <w:next w:val="Standaard"/>
    <w:link w:val="AanhefChar"/>
    <w:uiPriority w:val="99"/>
    <w:semiHidden/>
    <w:unhideWhenUsed/>
    <w:rsid w:val="00333B97"/>
  </w:style>
  <w:style w:type="character" w:customStyle="1" w:styleId="AanhefChar">
    <w:name w:val="Aanhef Char"/>
    <w:basedOn w:val="Standaardalinea-lettertype"/>
    <w:link w:val="Aanhef"/>
    <w:uiPriority w:val="99"/>
    <w:semiHidden/>
    <w:rsid w:val="00333B97"/>
  </w:style>
  <w:style w:type="paragraph" w:styleId="Handtekening">
    <w:name w:val="Signature"/>
    <w:basedOn w:val="Standaard"/>
    <w:link w:val="HandtekeningChar"/>
    <w:uiPriority w:val="99"/>
    <w:semiHidden/>
    <w:unhideWhenUsed/>
    <w:rsid w:val="00333B97"/>
    <w:pPr>
      <w:ind w:left="4320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rsid w:val="00333B97"/>
  </w:style>
  <w:style w:type="paragraph" w:styleId="Ondertitel">
    <w:name w:val="Subtitle"/>
    <w:basedOn w:val="Standaard"/>
    <w:next w:val="Standaard"/>
    <w:link w:val="OndertitelChar"/>
    <w:uiPriority w:val="11"/>
    <w:semiHidden/>
    <w:unhideWhenUsed/>
    <w:qFormat/>
    <w:rsid w:val="00333B97"/>
    <w:pPr>
      <w:numPr>
        <w:ilvl w:val="1"/>
      </w:numPr>
      <w:spacing w:after="160"/>
      <w:ind w:left="289"/>
    </w:pPr>
    <w:rPr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semiHidden/>
    <w:rsid w:val="00333B97"/>
    <w:rPr>
      <w:color w:val="5A5A5A" w:themeColor="text1" w:themeTint="A5"/>
      <w:spacing w:val="15"/>
    </w:rPr>
  </w:style>
  <w:style w:type="character" w:styleId="Subtielebenadrukking">
    <w:name w:val="Subtle Emphasis"/>
    <w:basedOn w:val="Standaardalinea-lettertype"/>
    <w:uiPriority w:val="19"/>
    <w:semiHidden/>
    <w:unhideWhenUsed/>
    <w:qFormat/>
    <w:rsid w:val="00333B97"/>
    <w:rPr>
      <w:i/>
      <w:iCs/>
      <w:color w:val="404040" w:themeColor="text1" w:themeTint="BF"/>
    </w:rPr>
  </w:style>
  <w:style w:type="character" w:styleId="Subtieleverwijzing">
    <w:name w:val="Subtle Reference"/>
    <w:basedOn w:val="Standaardalinea-lettertype"/>
    <w:uiPriority w:val="31"/>
    <w:semiHidden/>
    <w:unhideWhenUsed/>
    <w:qFormat/>
    <w:rsid w:val="00333B97"/>
    <w:rPr>
      <w:smallCaps/>
      <w:color w:val="5A5A5A" w:themeColor="text1" w:themeTint="A5"/>
    </w:rPr>
  </w:style>
  <w:style w:type="table" w:styleId="3D-effectenvoortabel1">
    <w:name w:val="Table 3D effects 1"/>
    <w:basedOn w:val="Standaardtabel"/>
    <w:uiPriority w:val="99"/>
    <w:semiHidden/>
    <w:unhideWhenUsed/>
    <w:rsid w:val="00333B97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D-effectenvoortabel2">
    <w:name w:val="Table 3D effects 2"/>
    <w:basedOn w:val="Standaardtabel"/>
    <w:uiPriority w:val="99"/>
    <w:semiHidden/>
    <w:unhideWhenUsed/>
    <w:rsid w:val="00333B97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-effectenvoortabel3">
    <w:name w:val="Table 3D effects 3"/>
    <w:basedOn w:val="Standaardtabel"/>
    <w:uiPriority w:val="99"/>
    <w:semiHidden/>
    <w:unhideWhenUsed/>
    <w:rsid w:val="00333B97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1">
    <w:name w:val="Table Classic 1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2">
    <w:name w:val="Table Classic 2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3">
    <w:name w:val="Table Classic 3"/>
    <w:basedOn w:val="Standaardtabel"/>
    <w:uiPriority w:val="99"/>
    <w:semiHidden/>
    <w:unhideWhenUsed/>
    <w:rsid w:val="00333B9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4">
    <w:name w:val="Table Classic 4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1">
    <w:name w:val="Table Colorful 1"/>
    <w:basedOn w:val="Standaardtabel"/>
    <w:uiPriority w:val="99"/>
    <w:semiHidden/>
    <w:unhideWhenUsed/>
    <w:rsid w:val="00333B9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2">
    <w:name w:val="Table Colorful 2"/>
    <w:basedOn w:val="Standaardtabel"/>
    <w:uiPriority w:val="99"/>
    <w:semiHidden/>
    <w:unhideWhenUsed/>
    <w:rsid w:val="00333B97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3">
    <w:name w:val="Table Colorful 3"/>
    <w:basedOn w:val="Standaardtabel"/>
    <w:uiPriority w:val="99"/>
    <w:semiHidden/>
    <w:unhideWhenUsed/>
    <w:rsid w:val="00333B97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kolommen1">
    <w:name w:val="Table Columns 1"/>
    <w:basedOn w:val="Standaardtabel"/>
    <w:uiPriority w:val="99"/>
    <w:semiHidden/>
    <w:unhideWhenUsed/>
    <w:rsid w:val="00333B97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2">
    <w:name w:val="Table Columns 2"/>
    <w:basedOn w:val="Standaardtabel"/>
    <w:uiPriority w:val="99"/>
    <w:semiHidden/>
    <w:unhideWhenUsed/>
    <w:rsid w:val="00333B97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3">
    <w:name w:val="Table Columns 3"/>
    <w:basedOn w:val="Standaardtabel"/>
    <w:uiPriority w:val="99"/>
    <w:semiHidden/>
    <w:unhideWhenUsed/>
    <w:rsid w:val="00333B97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4">
    <w:name w:val="Table Columns 4"/>
    <w:basedOn w:val="Standaardtabel"/>
    <w:uiPriority w:val="99"/>
    <w:semiHidden/>
    <w:unhideWhenUsed/>
    <w:rsid w:val="00333B97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kolommen5">
    <w:name w:val="Table Columns 5"/>
    <w:basedOn w:val="Standaardtabel"/>
    <w:uiPriority w:val="99"/>
    <w:semiHidden/>
    <w:unhideWhenUsed/>
    <w:rsid w:val="00333B97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Eigentijdsetabel">
    <w:name w:val="Table Contemporary"/>
    <w:basedOn w:val="Standaardtabel"/>
    <w:uiPriority w:val="99"/>
    <w:semiHidden/>
    <w:unhideWhenUsed/>
    <w:rsid w:val="00333B9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gantetabel">
    <w:name w:val="Table Elegant"/>
    <w:basedOn w:val="Standaardtabel"/>
    <w:uiPriority w:val="99"/>
    <w:semiHidden/>
    <w:unhideWhenUsed/>
    <w:rsid w:val="00333B97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">
    <w:name w:val="Table Grid"/>
    <w:basedOn w:val="Standaardtabel"/>
    <w:uiPriority w:val="39"/>
    <w:rsid w:val="00333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1">
    <w:name w:val="Table Grid 1"/>
    <w:basedOn w:val="Standaardtabel"/>
    <w:uiPriority w:val="99"/>
    <w:semiHidden/>
    <w:unhideWhenUsed/>
    <w:rsid w:val="00333B9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2">
    <w:name w:val="Table Grid 2"/>
    <w:basedOn w:val="Standaardtabel"/>
    <w:uiPriority w:val="99"/>
    <w:semiHidden/>
    <w:unhideWhenUsed/>
    <w:rsid w:val="00333B97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3">
    <w:name w:val="Table Grid 3"/>
    <w:basedOn w:val="Standaardtabel"/>
    <w:uiPriority w:val="99"/>
    <w:semiHidden/>
    <w:unhideWhenUsed/>
    <w:rsid w:val="00333B97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4">
    <w:name w:val="Table Grid 4"/>
    <w:basedOn w:val="Standaardtabel"/>
    <w:uiPriority w:val="99"/>
    <w:semiHidden/>
    <w:unhideWhenUsed/>
    <w:rsid w:val="00333B97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5">
    <w:name w:val="Table Grid 5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6">
    <w:name w:val="Table Grid 6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7">
    <w:name w:val="Table Grid 7"/>
    <w:basedOn w:val="Standaardtabel"/>
    <w:uiPriority w:val="99"/>
    <w:semiHidden/>
    <w:unhideWhenUsed/>
    <w:rsid w:val="00333B97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8">
    <w:name w:val="Table Grid 8"/>
    <w:basedOn w:val="Standaardtabel"/>
    <w:uiPriority w:val="99"/>
    <w:semiHidden/>
    <w:unhideWhenUsed/>
    <w:rsid w:val="00333B97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licht">
    <w:name w:val="Grid Table Light"/>
    <w:basedOn w:val="Standaardtabel"/>
    <w:uiPriority w:val="40"/>
    <w:rsid w:val="00333B9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ijst1">
    <w:name w:val="Table List 1"/>
    <w:basedOn w:val="Standaardtabel"/>
    <w:uiPriority w:val="99"/>
    <w:semiHidden/>
    <w:unhideWhenUsed/>
    <w:rsid w:val="00333B9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2">
    <w:name w:val="Table List 2"/>
    <w:basedOn w:val="Standaardtabel"/>
    <w:uiPriority w:val="99"/>
    <w:semiHidden/>
    <w:unhideWhenUsed/>
    <w:rsid w:val="00333B9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3">
    <w:name w:val="Table List 3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4">
    <w:name w:val="Table List 4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jst5">
    <w:name w:val="Table List 5"/>
    <w:basedOn w:val="Standaardtabel"/>
    <w:uiPriority w:val="99"/>
    <w:semiHidden/>
    <w:unhideWhenUsed/>
    <w:rsid w:val="00333B9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6">
    <w:name w:val="Table List 6"/>
    <w:basedOn w:val="Standaardtabel"/>
    <w:uiPriority w:val="99"/>
    <w:semiHidden/>
    <w:unhideWhenUsed/>
    <w:rsid w:val="00333B97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jst7">
    <w:name w:val="Table List 7"/>
    <w:basedOn w:val="Standaardtabel"/>
    <w:uiPriority w:val="99"/>
    <w:semiHidden/>
    <w:unhideWhenUsed/>
    <w:rsid w:val="00333B9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jst8">
    <w:name w:val="Table List 8"/>
    <w:basedOn w:val="Standaardtabel"/>
    <w:uiPriority w:val="99"/>
    <w:semiHidden/>
    <w:unhideWhenUsed/>
    <w:rsid w:val="00333B9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Bronvermelding">
    <w:name w:val="table of authorities"/>
    <w:basedOn w:val="Standaard"/>
    <w:next w:val="Standaard"/>
    <w:uiPriority w:val="99"/>
    <w:semiHidden/>
    <w:unhideWhenUsed/>
    <w:rsid w:val="00333B97"/>
    <w:pPr>
      <w:ind w:left="220" w:hanging="220"/>
    </w:pPr>
  </w:style>
  <w:style w:type="paragraph" w:styleId="Lijstmetafbeeldingen">
    <w:name w:val="table of figures"/>
    <w:basedOn w:val="Standaard"/>
    <w:next w:val="Standaard"/>
    <w:uiPriority w:val="99"/>
    <w:semiHidden/>
    <w:unhideWhenUsed/>
    <w:rsid w:val="00333B97"/>
  </w:style>
  <w:style w:type="table" w:styleId="Professioneletabel">
    <w:name w:val="Table Professional"/>
    <w:basedOn w:val="Standaardtabel"/>
    <w:uiPriority w:val="99"/>
    <w:semiHidden/>
    <w:unhideWhenUsed/>
    <w:rsid w:val="00333B9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envoudigetabel1">
    <w:name w:val="Table Simple 1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envoudigetabel2">
    <w:name w:val="Table Simple 2"/>
    <w:basedOn w:val="Standaardtabel"/>
    <w:uiPriority w:val="99"/>
    <w:semiHidden/>
    <w:unhideWhenUsed/>
    <w:rsid w:val="00333B9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envoudigetabel3">
    <w:name w:val="Table Simple 3"/>
    <w:basedOn w:val="Standaardtabel"/>
    <w:uiPriority w:val="99"/>
    <w:semiHidden/>
    <w:unhideWhenUsed/>
    <w:rsid w:val="00333B9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Verfijndetabel1">
    <w:name w:val="Table Subtle 1"/>
    <w:basedOn w:val="Standaardtabel"/>
    <w:uiPriority w:val="99"/>
    <w:semiHidden/>
    <w:unhideWhenUsed/>
    <w:rsid w:val="00333B9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Verfijndetabel2">
    <w:name w:val="Table Subtle 2"/>
    <w:basedOn w:val="Standaardtabel"/>
    <w:uiPriority w:val="99"/>
    <w:semiHidden/>
    <w:unhideWhenUsed/>
    <w:rsid w:val="00333B9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thema">
    <w:name w:val="Table Theme"/>
    <w:basedOn w:val="Standaardtabel"/>
    <w:uiPriority w:val="99"/>
    <w:semiHidden/>
    <w:unhideWhenUsed/>
    <w:rsid w:val="00333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tabel1">
    <w:name w:val="Table Web 1"/>
    <w:basedOn w:val="Standaardtabel"/>
    <w:uiPriority w:val="99"/>
    <w:semiHidden/>
    <w:unhideWhenUsed/>
    <w:rsid w:val="00333B97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2">
    <w:name w:val="Table Web 2"/>
    <w:basedOn w:val="Standaardtabel"/>
    <w:uiPriority w:val="99"/>
    <w:semiHidden/>
    <w:unhideWhenUsed/>
    <w:rsid w:val="00333B97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3">
    <w:name w:val="Table Web 3"/>
    <w:basedOn w:val="Standaardtabel"/>
    <w:uiPriority w:val="99"/>
    <w:semiHidden/>
    <w:unhideWhenUsed/>
    <w:rsid w:val="00333B97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el">
    <w:name w:val="Title"/>
    <w:basedOn w:val="Standaard"/>
    <w:next w:val="Standaard"/>
    <w:link w:val="TitelChar"/>
    <w:uiPriority w:val="10"/>
    <w:semiHidden/>
    <w:unhideWhenUsed/>
    <w:qFormat/>
    <w:rsid w:val="00333B97"/>
    <w:pPr>
      <w:contextualSpacing/>
    </w:pPr>
    <w:rPr>
      <w:rFonts w:eastAsiaTheme="majorEastAsia" w:cstheme="majorBidi"/>
      <w:color w:val="auto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semiHidden/>
    <w:rsid w:val="00333B9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Kopbronvermelding">
    <w:name w:val="toa heading"/>
    <w:basedOn w:val="Standaard"/>
    <w:next w:val="Standaard"/>
    <w:uiPriority w:val="99"/>
    <w:semiHidden/>
    <w:unhideWhenUsed/>
    <w:rsid w:val="00333B97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Inhopg1">
    <w:name w:val="toc 1"/>
    <w:basedOn w:val="Standaard"/>
    <w:next w:val="Standaard"/>
    <w:autoRedefine/>
    <w:uiPriority w:val="39"/>
    <w:semiHidden/>
    <w:unhideWhenUsed/>
    <w:rsid w:val="00333B97"/>
    <w:pPr>
      <w:spacing w:after="100"/>
    </w:pPr>
  </w:style>
  <w:style w:type="paragraph" w:styleId="Inhopg2">
    <w:name w:val="toc 2"/>
    <w:basedOn w:val="Standaard"/>
    <w:next w:val="Standaard"/>
    <w:autoRedefine/>
    <w:uiPriority w:val="39"/>
    <w:semiHidden/>
    <w:unhideWhenUsed/>
    <w:rsid w:val="00333B97"/>
    <w:pPr>
      <w:spacing w:after="100"/>
      <w:ind w:left="220"/>
    </w:pPr>
  </w:style>
  <w:style w:type="paragraph" w:styleId="Inhopg3">
    <w:name w:val="toc 3"/>
    <w:basedOn w:val="Standaard"/>
    <w:next w:val="Standaard"/>
    <w:autoRedefine/>
    <w:uiPriority w:val="39"/>
    <w:semiHidden/>
    <w:unhideWhenUsed/>
    <w:rsid w:val="00333B97"/>
    <w:pPr>
      <w:spacing w:after="100"/>
      <w:ind w:left="440"/>
    </w:pPr>
  </w:style>
  <w:style w:type="paragraph" w:styleId="Inhopg4">
    <w:name w:val="toc 4"/>
    <w:basedOn w:val="Standaard"/>
    <w:next w:val="Standaard"/>
    <w:autoRedefine/>
    <w:uiPriority w:val="39"/>
    <w:semiHidden/>
    <w:unhideWhenUsed/>
    <w:rsid w:val="00333B97"/>
    <w:pPr>
      <w:spacing w:after="100"/>
      <w:ind w:left="660"/>
    </w:pPr>
  </w:style>
  <w:style w:type="paragraph" w:styleId="Inhopg5">
    <w:name w:val="toc 5"/>
    <w:basedOn w:val="Standaard"/>
    <w:next w:val="Standaard"/>
    <w:autoRedefine/>
    <w:uiPriority w:val="39"/>
    <w:semiHidden/>
    <w:unhideWhenUsed/>
    <w:rsid w:val="00333B97"/>
    <w:pPr>
      <w:spacing w:after="100"/>
      <w:ind w:left="880"/>
    </w:pPr>
  </w:style>
  <w:style w:type="paragraph" w:styleId="Inhopg6">
    <w:name w:val="toc 6"/>
    <w:basedOn w:val="Standaard"/>
    <w:next w:val="Standaard"/>
    <w:autoRedefine/>
    <w:uiPriority w:val="39"/>
    <w:semiHidden/>
    <w:unhideWhenUsed/>
    <w:rsid w:val="00333B97"/>
    <w:pPr>
      <w:spacing w:after="100"/>
      <w:ind w:left="1100"/>
    </w:pPr>
  </w:style>
  <w:style w:type="paragraph" w:styleId="Inhopg7">
    <w:name w:val="toc 7"/>
    <w:basedOn w:val="Standaard"/>
    <w:next w:val="Standaard"/>
    <w:autoRedefine/>
    <w:uiPriority w:val="39"/>
    <w:semiHidden/>
    <w:unhideWhenUsed/>
    <w:rsid w:val="00333B97"/>
    <w:pPr>
      <w:spacing w:after="100"/>
      <w:ind w:left="1320"/>
    </w:pPr>
  </w:style>
  <w:style w:type="paragraph" w:styleId="Inhopg8">
    <w:name w:val="toc 8"/>
    <w:basedOn w:val="Standaard"/>
    <w:next w:val="Standaard"/>
    <w:autoRedefine/>
    <w:uiPriority w:val="39"/>
    <w:semiHidden/>
    <w:unhideWhenUsed/>
    <w:rsid w:val="00333B97"/>
    <w:pPr>
      <w:spacing w:after="100"/>
      <w:ind w:left="1540"/>
    </w:pPr>
  </w:style>
  <w:style w:type="paragraph" w:styleId="Inhopg9">
    <w:name w:val="toc 9"/>
    <w:basedOn w:val="Standaard"/>
    <w:next w:val="Standaard"/>
    <w:autoRedefine/>
    <w:uiPriority w:val="39"/>
    <w:semiHidden/>
    <w:unhideWhenUsed/>
    <w:rsid w:val="00333B97"/>
    <w:pPr>
      <w:spacing w:after="100"/>
      <w:ind w:left="1760"/>
    </w:p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333B97"/>
    <w:pPr>
      <w:outlineLvl w:val="9"/>
    </w:pPr>
  </w:style>
  <w:style w:type="character" w:customStyle="1" w:styleId="Niet-omgezettevermelding1">
    <w:name w:val="Niet-omgezette vermelding 1"/>
    <w:basedOn w:val="Standaardalinea-lettertype"/>
    <w:uiPriority w:val="99"/>
    <w:semiHidden/>
    <w:rsid w:val="004A276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genefs01\leerlingenhome$\105016\AppData\Microsoft\Sjablonen\Visitekaartjes%20met%20paarse%20afbeeldi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3DB854178A845C4ACF19488C5AA771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5FD461B-F40A-42EE-9648-F34F707B623C}"/>
      </w:docPartPr>
      <w:docPartBody>
        <w:p w:rsidR="00E447E6" w:rsidRDefault="005F38F3">
          <w:pPr>
            <w:pStyle w:val="B3DB854178A845C4ACF19488C5AA7710"/>
          </w:pPr>
          <w:r>
            <w:rPr>
              <w:lang w:bidi="nl-NL"/>
            </w:rPr>
            <w:t>Uw naam</w:t>
          </w:r>
        </w:p>
      </w:docPartBody>
    </w:docPart>
    <w:docPart>
      <w:docPartPr>
        <w:name w:val="2DBED34D20BD4C3190D7B5A7E1983C1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B6AFD7E-9C17-4FA3-A3A2-12A68B3FF435}"/>
      </w:docPartPr>
      <w:docPartBody>
        <w:p w:rsidR="00E447E6" w:rsidRDefault="005F38F3">
          <w:pPr>
            <w:pStyle w:val="2DBED34D20BD4C3190D7B5A7E1983C1A"/>
          </w:pPr>
          <w:r>
            <w:rPr>
              <w:lang w:bidi="nl-NL"/>
            </w:rPr>
            <w:t>Adres, postcode en plaats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8F3"/>
    <w:rsid w:val="005F38F3"/>
    <w:rsid w:val="00E4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3DB854178A845C4ACF19488C5AA7710">
    <w:name w:val="B3DB854178A845C4ACF19488C5AA7710"/>
  </w:style>
  <w:style w:type="paragraph" w:customStyle="1" w:styleId="2DBED34D20BD4C3190D7B5A7E1983C1A">
    <w:name w:val="2DBED34D20BD4C3190D7B5A7E1983C1A"/>
  </w:style>
  <w:style w:type="paragraph" w:customStyle="1" w:styleId="2058506064E9419EB774DDAEB45C4AEC">
    <w:name w:val="2058506064E9419EB774DDAEB45C4AEC"/>
  </w:style>
  <w:style w:type="paragraph" w:customStyle="1" w:styleId="C784EEDF41E4496185CBA6CCC4311CB5">
    <w:name w:val="C784EEDF41E4496185CBA6CCC4311CB5"/>
  </w:style>
  <w:style w:type="paragraph" w:customStyle="1" w:styleId="077C1FC01B764085A561D2CD3E37BA6A">
    <w:name w:val="077C1FC01B764085A561D2CD3E37BA6A"/>
  </w:style>
  <w:style w:type="paragraph" w:customStyle="1" w:styleId="2455DA079BFD4F4F8AC8730813E67518">
    <w:name w:val="2455DA079BFD4F4F8AC8730813E67518"/>
  </w:style>
  <w:style w:type="paragraph" w:customStyle="1" w:styleId="C5AD4D3E43E54B1495E6EF67888D3025">
    <w:name w:val="C5AD4D3E43E54B1495E6EF67888D3025"/>
  </w:style>
  <w:style w:type="paragraph" w:customStyle="1" w:styleId="DC9D8A55ACE64135865BE5E3EC943455">
    <w:name w:val="DC9D8A55ACE64135865BE5E3EC943455"/>
  </w:style>
  <w:style w:type="paragraph" w:customStyle="1" w:styleId="05A990E453544B2FA6AED3EBC434A18D">
    <w:name w:val="05A990E453544B2FA6AED3EBC434A18D"/>
  </w:style>
  <w:style w:type="paragraph" w:customStyle="1" w:styleId="68BE7AA246AE4437A96C7CAC62182D9C">
    <w:name w:val="68BE7AA246AE4437A96C7CAC62182D9C"/>
  </w:style>
  <w:style w:type="paragraph" w:customStyle="1" w:styleId="43E2655619E34F6AAE382C24EA759177">
    <w:name w:val="43E2655619E34F6AAE382C24EA759177"/>
  </w:style>
  <w:style w:type="paragraph" w:customStyle="1" w:styleId="AA5A65F76E474B8B8EF711A8AD81FF57">
    <w:name w:val="AA5A65F76E474B8B8EF711A8AD81FF57"/>
  </w:style>
  <w:style w:type="paragraph" w:customStyle="1" w:styleId="AFE4465987C540EAB7EF03AB18EE39C7">
    <w:name w:val="AFE4465987C540EAB7EF03AB18EE39C7"/>
  </w:style>
  <w:style w:type="paragraph" w:customStyle="1" w:styleId="85828E29F2704799BE1213612E2B120B">
    <w:name w:val="85828E29F2704799BE1213612E2B120B"/>
  </w:style>
  <w:style w:type="paragraph" w:customStyle="1" w:styleId="2995F5926F284ED3B7929F184EA1C4D5">
    <w:name w:val="2995F5926F284ED3B7929F184EA1C4D5"/>
  </w:style>
  <w:style w:type="paragraph" w:customStyle="1" w:styleId="75C8011381F648C08FDAF5F827015613">
    <w:name w:val="75C8011381F648C08FDAF5F827015613"/>
  </w:style>
  <w:style w:type="paragraph" w:customStyle="1" w:styleId="196A7F16614346BEBC88D52126138695">
    <w:name w:val="196A7F16614346BEBC88D52126138695"/>
  </w:style>
  <w:style w:type="paragraph" w:customStyle="1" w:styleId="A4D59EB7162541279F0E3CAA7F901D2A">
    <w:name w:val="A4D59EB7162541279F0E3CAA7F901D2A"/>
  </w:style>
  <w:style w:type="paragraph" w:customStyle="1" w:styleId="027B4C5ECFAA42F782CABB2CA01692E8">
    <w:name w:val="027B4C5ECFAA42F782CABB2CA01692E8"/>
  </w:style>
  <w:style w:type="paragraph" w:customStyle="1" w:styleId="916F864E2D56435A81CC2DBD783508A1">
    <w:name w:val="916F864E2D56435A81CC2DBD783508A1"/>
  </w:style>
  <w:style w:type="paragraph" w:customStyle="1" w:styleId="B633A09222684C34ACD15326D4A2AF9F">
    <w:name w:val="B633A09222684C34ACD15326D4A2AF9F"/>
  </w:style>
  <w:style w:type="paragraph" w:customStyle="1" w:styleId="32E14F4BDB03442DA6744A45134AD443">
    <w:name w:val="32E14F4BDB03442DA6744A45134AD443"/>
  </w:style>
  <w:style w:type="paragraph" w:customStyle="1" w:styleId="70547340D56F4239A40B5017D8530595">
    <w:name w:val="70547340D56F4239A40B5017D8530595"/>
  </w:style>
  <w:style w:type="paragraph" w:customStyle="1" w:styleId="74E98BBC6BF044E78CADC0172B4691BD">
    <w:name w:val="74E98BBC6BF044E78CADC0172B4691BD"/>
  </w:style>
  <w:style w:type="paragraph" w:customStyle="1" w:styleId="B613030FC4B240C6901E3CC2520BF405">
    <w:name w:val="B613030FC4B240C6901E3CC2520BF405"/>
  </w:style>
  <w:style w:type="paragraph" w:customStyle="1" w:styleId="14510C3170B948C5B58403ACB679078A">
    <w:name w:val="14510C3170B948C5B58403ACB679078A"/>
  </w:style>
  <w:style w:type="paragraph" w:customStyle="1" w:styleId="CFA302709F1645E5B159C346FCD84348">
    <w:name w:val="CFA302709F1645E5B159C346FCD84348"/>
  </w:style>
  <w:style w:type="paragraph" w:customStyle="1" w:styleId="11FB0E86216645C3A259996D9DA2FF3F">
    <w:name w:val="11FB0E86216645C3A259996D9DA2FF3F"/>
  </w:style>
  <w:style w:type="paragraph" w:customStyle="1" w:styleId="6C5FFB89FF8248D699F633A0221970A0">
    <w:name w:val="6C5FFB89FF8248D699F633A0221970A0"/>
  </w:style>
  <w:style w:type="paragraph" w:customStyle="1" w:styleId="BBD80026D7B147F1997B70FEF5554E6C">
    <w:name w:val="BBD80026D7B147F1997B70FEF5554E6C"/>
  </w:style>
  <w:style w:type="paragraph" w:customStyle="1" w:styleId="FF7C909C0FA04FB08B98D2261BCA1CA6">
    <w:name w:val="FF7C909C0FA04FB08B98D2261BCA1CA6"/>
  </w:style>
  <w:style w:type="paragraph" w:customStyle="1" w:styleId="D53CFC62BE6244E8A91B80C73F6CCD4D">
    <w:name w:val="D53CFC62BE6244E8A91B80C73F6CCD4D"/>
  </w:style>
  <w:style w:type="paragraph" w:customStyle="1" w:styleId="023CF70F68024389BB45EB0390D9C496">
    <w:name w:val="023CF70F68024389BB45EB0390D9C496"/>
  </w:style>
  <w:style w:type="paragraph" w:customStyle="1" w:styleId="5FEC726F170E46F1BCB9C2974BB94083">
    <w:name w:val="5FEC726F170E46F1BCB9C2974BB94083"/>
  </w:style>
  <w:style w:type="paragraph" w:customStyle="1" w:styleId="A4A94E6715CC47EFB4616CFB69C198B4">
    <w:name w:val="A4A94E6715CC47EFB4616CFB69C198B4"/>
  </w:style>
  <w:style w:type="paragraph" w:customStyle="1" w:styleId="BEC2E715C1644312B48800F455B834A6">
    <w:name w:val="BEC2E715C1644312B48800F455B834A6"/>
  </w:style>
  <w:style w:type="paragraph" w:customStyle="1" w:styleId="B38610BE72FB4BCA9AD457CAD5753614">
    <w:name w:val="B38610BE72FB4BCA9AD457CAD5753614"/>
  </w:style>
  <w:style w:type="paragraph" w:customStyle="1" w:styleId="266B470CC9E345EFA0033BC224295E4E">
    <w:name w:val="266B470CC9E345EFA0033BC224295E4E"/>
  </w:style>
  <w:style w:type="paragraph" w:customStyle="1" w:styleId="9E77C9E1966D4AE09ACD90DA70F130DA">
    <w:name w:val="9E77C9E1966D4AE09ACD90DA70F130DA"/>
  </w:style>
  <w:style w:type="paragraph" w:customStyle="1" w:styleId="F23F0E60F9C145BA83541D5E8FCC7535">
    <w:name w:val="F23F0E60F9C145BA83541D5E8FCC7535"/>
  </w:style>
  <w:style w:type="paragraph" w:customStyle="1" w:styleId="3994836F70804ED19ED03A3970693DE8">
    <w:name w:val="3994836F70804ED19ED03A3970693DE8"/>
  </w:style>
  <w:style w:type="paragraph" w:customStyle="1" w:styleId="04A7D14D109A43929321EA6A4A33A0D8">
    <w:name w:val="04A7D14D109A43929321EA6A4A33A0D8"/>
  </w:style>
  <w:style w:type="paragraph" w:customStyle="1" w:styleId="2AE3D9B1E850441FBEE1E28283F09CD8">
    <w:name w:val="2AE3D9B1E850441FBEE1E28283F09CD8"/>
  </w:style>
  <w:style w:type="paragraph" w:customStyle="1" w:styleId="BF88AAC49A70475283BC082EFABABC2C">
    <w:name w:val="BF88AAC49A70475283BC082EFABABC2C"/>
  </w:style>
  <w:style w:type="paragraph" w:customStyle="1" w:styleId="93841D998CCE4938AE483D6E1CEBB126">
    <w:name w:val="93841D998CCE4938AE483D6E1CEBB126"/>
  </w:style>
  <w:style w:type="paragraph" w:customStyle="1" w:styleId="07B6B8071C644F9D865BDF8325089EC7">
    <w:name w:val="07B6B8071C644F9D865BDF8325089EC7"/>
  </w:style>
  <w:style w:type="paragraph" w:customStyle="1" w:styleId="294CF9AA8AB940348A595521907FBAB0">
    <w:name w:val="294CF9AA8AB940348A595521907FBAB0"/>
  </w:style>
  <w:style w:type="paragraph" w:customStyle="1" w:styleId="DBCF924AB0074CFC8849F5FA5D9E20DA">
    <w:name w:val="DBCF924AB0074CFC8849F5FA5D9E20DA"/>
  </w:style>
  <w:style w:type="paragraph" w:customStyle="1" w:styleId="1CF204F73E2448E29DDFE30F356DC0F1">
    <w:name w:val="1CF204F73E2448E29DDFE30F356DC0F1"/>
  </w:style>
  <w:style w:type="paragraph" w:customStyle="1" w:styleId="E5FA7BDB27F24B4EB76E2DAE7759D447">
    <w:name w:val="E5FA7BDB27F24B4EB76E2DAE7759D447"/>
  </w:style>
  <w:style w:type="paragraph" w:customStyle="1" w:styleId="B52DBE7889664B5A8E518415C18E1460">
    <w:name w:val="B52DBE7889664B5A8E518415C18E1460"/>
  </w:style>
  <w:style w:type="paragraph" w:customStyle="1" w:styleId="C2141245556F4EABB698CAD1BD5BE0BA">
    <w:name w:val="C2141245556F4EABB698CAD1BD5BE0BA"/>
  </w:style>
  <w:style w:type="paragraph" w:customStyle="1" w:styleId="BFDBD6AD8F614A49A85DD47DFD6B145C">
    <w:name w:val="BFDBD6AD8F614A49A85DD47DFD6B145C"/>
  </w:style>
  <w:style w:type="paragraph" w:customStyle="1" w:styleId="A584A29CC984433FA18806149B8004B0">
    <w:name w:val="A584A29CC984433FA18806149B8004B0"/>
  </w:style>
  <w:style w:type="paragraph" w:customStyle="1" w:styleId="EBE88D0ADEEF4E89BD33801BCFFE6971">
    <w:name w:val="EBE88D0ADEEF4E89BD33801BCFFE6971"/>
  </w:style>
  <w:style w:type="paragraph" w:customStyle="1" w:styleId="C31756BE15AF41ED9B6AA937FF54E580">
    <w:name w:val="C31756BE15AF41ED9B6AA937FF54E580"/>
  </w:style>
  <w:style w:type="paragraph" w:customStyle="1" w:styleId="699A77E58FB04BF796E840F6A3391FEF">
    <w:name w:val="699A77E58FB04BF796E840F6A3391FEF"/>
  </w:style>
  <w:style w:type="paragraph" w:customStyle="1" w:styleId="A53FB907C3D849958A0311FA6E040DB4">
    <w:name w:val="A53FB907C3D849958A0311FA6E040DB4"/>
  </w:style>
  <w:style w:type="paragraph" w:customStyle="1" w:styleId="ACCD039B6E064D068FC34D19395FC856">
    <w:name w:val="ACCD039B6E064D068FC34D19395FC856"/>
  </w:style>
  <w:style w:type="paragraph" w:customStyle="1" w:styleId="0FFAE934FD964211B01DE20ACB73D1BB">
    <w:name w:val="0FFAE934FD964211B01DE20ACB73D1BB"/>
  </w:style>
  <w:style w:type="paragraph" w:customStyle="1" w:styleId="8E5988E577BA498C81EA687BE7868372">
    <w:name w:val="8E5988E577BA498C81EA687BE7868372"/>
    <w:rsid w:val="005F38F3"/>
  </w:style>
  <w:style w:type="paragraph" w:customStyle="1" w:styleId="00A80ED21E0B41AB9DD42E95D1BE2E0C">
    <w:name w:val="00A80ED21E0B41AB9DD42E95D1BE2E0C"/>
    <w:rsid w:val="005F38F3"/>
  </w:style>
  <w:style w:type="paragraph" w:customStyle="1" w:styleId="6F0525FA234542D882F6667365578FBD">
    <w:name w:val="6F0525FA234542D882F6667365578FBD"/>
    <w:rsid w:val="005F38F3"/>
  </w:style>
  <w:style w:type="paragraph" w:customStyle="1" w:styleId="4387F9D739B54234B6E5F4E7AEE78368">
    <w:name w:val="4387F9D739B54234B6E5F4E7AEE78368"/>
    <w:rsid w:val="005F38F3"/>
  </w:style>
  <w:style w:type="paragraph" w:customStyle="1" w:styleId="D2DD0D122F724E62B5DC64CB77CBDBAE">
    <w:name w:val="D2DD0D122F724E62B5DC64CB77CBDBAE"/>
    <w:rsid w:val="005F38F3"/>
  </w:style>
  <w:style w:type="paragraph" w:customStyle="1" w:styleId="611E2DA5F5E04499B879EBEF891A3C31">
    <w:name w:val="611E2DA5F5E04499B879EBEF891A3C31"/>
    <w:rsid w:val="005F38F3"/>
  </w:style>
  <w:style w:type="paragraph" w:customStyle="1" w:styleId="91920D164B0D4690AF1F85C7F31FB7CC">
    <w:name w:val="91920D164B0D4690AF1F85C7F31FB7CC"/>
    <w:rsid w:val="005F38F3"/>
  </w:style>
  <w:style w:type="paragraph" w:customStyle="1" w:styleId="DBDBDAB4C16447CD8342DDFC32FAE9FE">
    <w:name w:val="DBDBDAB4C16447CD8342DDFC32FAE9FE"/>
    <w:rsid w:val="005F38F3"/>
  </w:style>
  <w:style w:type="paragraph" w:customStyle="1" w:styleId="5EE170A660A441C1A43E27AA9076B38B">
    <w:name w:val="5EE170A660A441C1A43E27AA9076B38B"/>
    <w:rsid w:val="005F38F3"/>
  </w:style>
  <w:style w:type="paragraph" w:customStyle="1" w:styleId="CF499EFC931B47179F54DF453ABDFE01">
    <w:name w:val="CF499EFC931B47179F54DF453ABDFE01"/>
    <w:rsid w:val="005F38F3"/>
  </w:style>
  <w:style w:type="paragraph" w:customStyle="1" w:styleId="DC180BF06E2C471E9A49F21C925D16C0">
    <w:name w:val="DC180BF06E2C471E9A49F21C925D16C0"/>
    <w:rsid w:val="005F38F3"/>
  </w:style>
  <w:style w:type="paragraph" w:customStyle="1" w:styleId="32B4429746664220A0193FBA35B803E7">
    <w:name w:val="32B4429746664220A0193FBA35B803E7"/>
    <w:rsid w:val="005F38F3"/>
  </w:style>
  <w:style w:type="paragraph" w:customStyle="1" w:styleId="DC2F59AA2A914D5F98AD5AA7CB7BB107">
    <w:name w:val="DC2F59AA2A914D5F98AD5AA7CB7BB107"/>
    <w:rsid w:val="005F38F3"/>
  </w:style>
  <w:style w:type="paragraph" w:customStyle="1" w:styleId="8BDEC9DEE0BF47EBBD7001A5BB8DD2FD">
    <w:name w:val="8BDEC9DEE0BF47EBBD7001A5BB8DD2FD"/>
    <w:rsid w:val="005F38F3"/>
  </w:style>
  <w:style w:type="paragraph" w:customStyle="1" w:styleId="493964BF1DCD4139A827BF51D4857BE8">
    <w:name w:val="493964BF1DCD4139A827BF51D4857BE8"/>
    <w:rsid w:val="005F38F3"/>
  </w:style>
  <w:style w:type="paragraph" w:customStyle="1" w:styleId="66DF0FC746A84990B044EB39089B8B7F">
    <w:name w:val="66DF0FC746A84990B044EB39089B8B7F"/>
    <w:rsid w:val="005F38F3"/>
  </w:style>
  <w:style w:type="paragraph" w:customStyle="1" w:styleId="0DF0397350264E2AB0CD370C4BAC4A76">
    <w:name w:val="0DF0397350264E2AB0CD370C4BAC4A76"/>
    <w:rsid w:val="005F38F3"/>
  </w:style>
  <w:style w:type="paragraph" w:customStyle="1" w:styleId="9AD1BF2D0B0D439B9862548CCF431FCF">
    <w:name w:val="9AD1BF2D0B0D439B9862548CCF431FCF"/>
    <w:rsid w:val="005F38F3"/>
  </w:style>
  <w:style w:type="paragraph" w:customStyle="1" w:styleId="AB2FA8E9F16C48779A8D5B785A0FF30C">
    <w:name w:val="AB2FA8E9F16C48779A8D5B785A0FF30C"/>
    <w:rsid w:val="005F38F3"/>
  </w:style>
  <w:style w:type="paragraph" w:customStyle="1" w:styleId="78047B5068284A74B7AAABDD97901B44">
    <w:name w:val="78047B5068284A74B7AAABDD97901B44"/>
    <w:rsid w:val="005F38F3"/>
  </w:style>
  <w:style w:type="paragraph" w:customStyle="1" w:styleId="F30482AF9AE942259E150040FD17D3B5">
    <w:name w:val="F30482AF9AE942259E150040FD17D3B5"/>
    <w:rsid w:val="005F38F3"/>
  </w:style>
  <w:style w:type="paragraph" w:customStyle="1" w:styleId="8333815E13CF4272A3F4F40A3CF349FB">
    <w:name w:val="8333815E13CF4272A3F4F40A3CF349FB"/>
    <w:rsid w:val="005F38F3"/>
  </w:style>
  <w:style w:type="paragraph" w:customStyle="1" w:styleId="C7729502F7744148A49898B663A7C06F">
    <w:name w:val="C7729502F7744148A49898B663A7C06F"/>
    <w:rsid w:val="005F38F3"/>
  </w:style>
  <w:style w:type="paragraph" w:customStyle="1" w:styleId="A8AE874DB0C848DCB57691A8C8D64D20">
    <w:name w:val="A8AE874DB0C848DCB57691A8C8D64D20"/>
    <w:rsid w:val="005F38F3"/>
  </w:style>
  <w:style w:type="paragraph" w:customStyle="1" w:styleId="98743A3A95F640048F5009E80B95521B">
    <w:name w:val="98743A3A95F640048F5009E80B95521B"/>
    <w:rsid w:val="005F38F3"/>
  </w:style>
  <w:style w:type="paragraph" w:customStyle="1" w:styleId="2A9395A22F044722955BDFD43178BCF2">
    <w:name w:val="2A9395A22F044722955BDFD43178BCF2"/>
    <w:rsid w:val="005F38F3"/>
  </w:style>
  <w:style w:type="paragraph" w:customStyle="1" w:styleId="E6F354C9B6444189B6438CDF589977B4">
    <w:name w:val="E6F354C9B6444189B6438CDF589977B4"/>
    <w:rsid w:val="005F38F3"/>
  </w:style>
  <w:style w:type="paragraph" w:customStyle="1" w:styleId="587F5B093EB140A98789ED5D78918B5C">
    <w:name w:val="587F5B093EB140A98789ED5D78918B5C"/>
    <w:rsid w:val="005F38F3"/>
  </w:style>
  <w:style w:type="paragraph" w:customStyle="1" w:styleId="BE77F7B6758B435DAA91A6C2B6A1C1DA">
    <w:name w:val="BE77F7B6758B435DAA91A6C2B6A1C1DA"/>
    <w:rsid w:val="005F38F3"/>
  </w:style>
  <w:style w:type="paragraph" w:customStyle="1" w:styleId="9067DB8FE83F47FEAA9FD76768A07646">
    <w:name w:val="9067DB8FE83F47FEAA9FD76768A07646"/>
    <w:rsid w:val="005F38F3"/>
  </w:style>
  <w:style w:type="paragraph" w:customStyle="1" w:styleId="948EEA48280540509AD1189D5AB2C19F">
    <w:name w:val="948EEA48280540509AD1189D5AB2C19F"/>
    <w:rsid w:val="005F38F3"/>
  </w:style>
  <w:style w:type="paragraph" w:customStyle="1" w:styleId="E1BB488374F749089EF2A6A07F0C32D7">
    <w:name w:val="E1BB488374F749089EF2A6A07F0C32D7"/>
    <w:rsid w:val="005F38F3"/>
  </w:style>
  <w:style w:type="paragraph" w:customStyle="1" w:styleId="AB33ECFF06424F01A71F5744981DCD5E">
    <w:name w:val="AB33ECFF06424F01A71F5744981DCD5E"/>
    <w:rsid w:val="005F38F3"/>
  </w:style>
  <w:style w:type="paragraph" w:customStyle="1" w:styleId="B181CB3B07DB4BB58420BB73352BCA25">
    <w:name w:val="B181CB3B07DB4BB58420BB73352BCA25"/>
    <w:rsid w:val="005F38F3"/>
  </w:style>
  <w:style w:type="paragraph" w:customStyle="1" w:styleId="7DB686BC6AD3414D99BDACE24901A217">
    <w:name w:val="7DB686BC6AD3414D99BDACE24901A217"/>
    <w:rsid w:val="005F38F3"/>
  </w:style>
  <w:style w:type="paragraph" w:customStyle="1" w:styleId="FD575437087D410E9607B093240FE5F3">
    <w:name w:val="FD575437087D410E9607B093240FE5F3"/>
    <w:rsid w:val="005F38F3"/>
  </w:style>
  <w:style w:type="paragraph" w:customStyle="1" w:styleId="7704DD60F0454FF3863138F4CCB3553B">
    <w:name w:val="7704DD60F0454FF3863138F4CCB3553B"/>
    <w:rsid w:val="005F38F3"/>
  </w:style>
  <w:style w:type="paragraph" w:customStyle="1" w:styleId="2AE3964C23D14928BFF4D951B6B83D33">
    <w:name w:val="2AE3964C23D14928BFF4D951B6B83D33"/>
    <w:rsid w:val="005F38F3"/>
  </w:style>
  <w:style w:type="paragraph" w:customStyle="1" w:styleId="FC44350AFA48442685FE678FCEB85D7E">
    <w:name w:val="FC44350AFA48442685FE678FCEB85D7E"/>
    <w:rsid w:val="005F38F3"/>
  </w:style>
  <w:style w:type="paragraph" w:customStyle="1" w:styleId="BF932EE7F292490AA279FA5AA866C3D1">
    <w:name w:val="BF932EE7F292490AA279FA5AA866C3D1"/>
    <w:rsid w:val="005F38F3"/>
  </w:style>
  <w:style w:type="paragraph" w:customStyle="1" w:styleId="EF7CECFCF8F14A0A870D025D31BA18A1">
    <w:name w:val="EF7CECFCF8F14A0A870D025D31BA18A1"/>
    <w:rsid w:val="005F38F3"/>
  </w:style>
  <w:style w:type="paragraph" w:customStyle="1" w:styleId="C37EA2A7FB0F4F15848FF5ABCE7B6EE4">
    <w:name w:val="C37EA2A7FB0F4F15848FF5ABCE7B6EE4"/>
    <w:rsid w:val="005F38F3"/>
  </w:style>
  <w:style w:type="paragraph" w:customStyle="1" w:styleId="86E34A4A26884BEC86C8FF17F90D0149">
    <w:name w:val="86E34A4A26884BEC86C8FF17F90D0149"/>
    <w:rsid w:val="005F38F3"/>
  </w:style>
  <w:style w:type="paragraph" w:customStyle="1" w:styleId="E8ED4A0192504DE19860D96C73BCDB8A">
    <w:name w:val="E8ED4A0192504DE19860D96C73BCDB8A"/>
    <w:rsid w:val="005F38F3"/>
  </w:style>
  <w:style w:type="paragraph" w:customStyle="1" w:styleId="A38DDAFC051244D0979C2342CBE91560">
    <w:name w:val="A38DDAFC051244D0979C2342CBE91560"/>
    <w:rsid w:val="005F38F3"/>
  </w:style>
  <w:style w:type="paragraph" w:customStyle="1" w:styleId="A7FB532C2CF8430BA88F88CDB21F15FA">
    <w:name w:val="A7FB532C2CF8430BA88F88CDB21F15FA"/>
    <w:rsid w:val="005F38F3"/>
  </w:style>
  <w:style w:type="paragraph" w:customStyle="1" w:styleId="B48C452CAA2843E3A490202862B574BB">
    <w:name w:val="B48C452CAA2843E3A490202862B574BB"/>
    <w:rsid w:val="005F38F3"/>
  </w:style>
  <w:style w:type="paragraph" w:customStyle="1" w:styleId="41ABC938531C498EBFD0C7BBD0DF9013">
    <w:name w:val="41ABC938531C498EBFD0C7BBD0DF9013"/>
    <w:rsid w:val="005F38F3"/>
  </w:style>
  <w:style w:type="paragraph" w:customStyle="1" w:styleId="3111171974C44E148953F1EAEC4C867E">
    <w:name w:val="3111171974C44E148953F1EAEC4C867E"/>
    <w:rsid w:val="005F38F3"/>
  </w:style>
  <w:style w:type="paragraph" w:customStyle="1" w:styleId="2623F6F67A6A443595570507CF3B9B2D">
    <w:name w:val="2623F6F67A6A443595570507CF3B9B2D"/>
    <w:rsid w:val="005F38F3"/>
  </w:style>
  <w:style w:type="paragraph" w:customStyle="1" w:styleId="F50CE194FC09492BB747557F29E83B11">
    <w:name w:val="F50CE194FC09492BB747557F29E83B11"/>
    <w:rsid w:val="005F38F3"/>
  </w:style>
  <w:style w:type="paragraph" w:customStyle="1" w:styleId="CED4D32612164D5B8197E3288816C3BB">
    <w:name w:val="CED4D32612164D5B8197E3288816C3BB"/>
    <w:rsid w:val="005F38F3"/>
  </w:style>
  <w:style w:type="paragraph" w:customStyle="1" w:styleId="3A782578723546838F835B2AB24B617C">
    <w:name w:val="3A782578723546838F835B2AB24B617C"/>
    <w:rsid w:val="005F38F3"/>
  </w:style>
  <w:style w:type="paragraph" w:customStyle="1" w:styleId="3690011A5B8E42ACB7BFAD195DCEBE14">
    <w:name w:val="3690011A5B8E42ACB7BFAD195DCEBE14"/>
    <w:rsid w:val="005F38F3"/>
  </w:style>
  <w:style w:type="paragraph" w:customStyle="1" w:styleId="C65FB13EB6DD47FFBDA62578411B63A3">
    <w:name w:val="C65FB13EB6DD47FFBDA62578411B63A3"/>
    <w:rsid w:val="005F38F3"/>
  </w:style>
  <w:style w:type="paragraph" w:customStyle="1" w:styleId="C8D02AFFCF0645B5A870D10E8FF2B8E3">
    <w:name w:val="C8D02AFFCF0645B5A870D10E8FF2B8E3"/>
    <w:rsid w:val="005F38F3"/>
  </w:style>
  <w:style w:type="paragraph" w:customStyle="1" w:styleId="4A8A04B4941D4E7DAE3DFB11959CE6D4">
    <w:name w:val="4A8A04B4941D4E7DAE3DFB11959CE6D4"/>
    <w:rsid w:val="005F38F3"/>
  </w:style>
  <w:style w:type="paragraph" w:customStyle="1" w:styleId="8084A1F300E74A06AF4451C4C7E7B1C5">
    <w:name w:val="8084A1F300E74A06AF4451C4C7E7B1C5"/>
    <w:rsid w:val="005F38F3"/>
  </w:style>
  <w:style w:type="paragraph" w:customStyle="1" w:styleId="C177A48C5AAC459D97197EF8A65DA881">
    <w:name w:val="C177A48C5AAC459D97197EF8A65DA881"/>
    <w:rsid w:val="005F38F3"/>
  </w:style>
  <w:style w:type="paragraph" w:customStyle="1" w:styleId="5D1E7A62FB0D4E999242F77A8E3EDE1D">
    <w:name w:val="5D1E7A62FB0D4E999242F77A8E3EDE1D"/>
    <w:rsid w:val="005F38F3"/>
  </w:style>
  <w:style w:type="paragraph" w:customStyle="1" w:styleId="CEA273CB29C04EF48B8171925059CABA">
    <w:name w:val="CEA273CB29C04EF48B8171925059CABA"/>
    <w:rsid w:val="005F38F3"/>
  </w:style>
  <w:style w:type="paragraph" w:customStyle="1" w:styleId="4DBDBA1E7B3B4E228D6C356D76E57FCC">
    <w:name w:val="4DBDBA1E7B3B4E228D6C356D76E57FCC"/>
    <w:rsid w:val="005F38F3"/>
  </w:style>
  <w:style w:type="paragraph" w:customStyle="1" w:styleId="86108796DED746689296B598AB776B7D">
    <w:name w:val="86108796DED746689296B598AB776B7D"/>
    <w:rsid w:val="005F38F3"/>
  </w:style>
  <w:style w:type="paragraph" w:customStyle="1" w:styleId="0D5BB208386D4CC1B37430BD5C960AFB">
    <w:name w:val="0D5BB208386D4CC1B37430BD5C960AFB"/>
    <w:rsid w:val="005F38F3"/>
  </w:style>
  <w:style w:type="paragraph" w:customStyle="1" w:styleId="8365B0A6FDC549439BDB8A31968948E3">
    <w:name w:val="8365B0A6FDC549439BDB8A31968948E3"/>
    <w:rsid w:val="005F38F3"/>
  </w:style>
  <w:style w:type="paragraph" w:customStyle="1" w:styleId="3CD9C7244E754BBDBDE8096212649894">
    <w:name w:val="3CD9C7244E754BBDBDE8096212649894"/>
    <w:rsid w:val="005F38F3"/>
  </w:style>
  <w:style w:type="paragraph" w:customStyle="1" w:styleId="BC6D7CF32E774C77AEE5F1D45530C24F">
    <w:name w:val="BC6D7CF32E774C77AEE5F1D45530C24F"/>
    <w:rsid w:val="005F38F3"/>
  </w:style>
  <w:style w:type="paragraph" w:customStyle="1" w:styleId="C595A5B29B53438691452FBB6531E979">
    <w:name w:val="C595A5B29B53438691452FBB6531E979"/>
    <w:rsid w:val="005F38F3"/>
  </w:style>
  <w:style w:type="paragraph" w:customStyle="1" w:styleId="AC0B22E88258446496168E64044263AF">
    <w:name w:val="AC0B22E88258446496168E64044263AF"/>
    <w:rsid w:val="005F38F3"/>
  </w:style>
  <w:style w:type="paragraph" w:customStyle="1" w:styleId="9F213AEA852A4DB3B33B29F1518D7E07">
    <w:name w:val="9F213AEA852A4DB3B33B29F1518D7E07"/>
    <w:rsid w:val="005F38F3"/>
  </w:style>
  <w:style w:type="paragraph" w:customStyle="1" w:styleId="C248F5AC22F442489E65D1A355363A86">
    <w:name w:val="C248F5AC22F442489E65D1A355363A86"/>
    <w:rsid w:val="005F38F3"/>
  </w:style>
  <w:style w:type="paragraph" w:customStyle="1" w:styleId="2F44339BFA5F4F248B11A4E1C9F75CF7">
    <w:name w:val="2F44339BFA5F4F248B11A4E1C9F75CF7"/>
    <w:rsid w:val="005F38F3"/>
  </w:style>
  <w:style w:type="paragraph" w:customStyle="1" w:styleId="586609A7844B4E628D4198768CDA8865">
    <w:name w:val="586609A7844B4E628D4198768CDA8865"/>
    <w:rsid w:val="005F38F3"/>
  </w:style>
  <w:style w:type="paragraph" w:customStyle="1" w:styleId="B839297B815E4A3892AD0DFC66CDB613">
    <w:name w:val="B839297B815E4A3892AD0DFC66CDB613"/>
    <w:rsid w:val="005F38F3"/>
  </w:style>
  <w:style w:type="paragraph" w:customStyle="1" w:styleId="535341BEEFBC44C6973D8D07176C2D63">
    <w:name w:val="535341BEEFBC44C6973D8D07176C2D63"/>
    <w:rsid w:val="005F38F3"/>
  </w:style>
  <w:style w:type="paragraph" w:customStyle="1" w:styleId="CE9FF966B98F4B9DAA2A31B65987ABFF">
    <w:name w:val="CE9FF966B98F4B9DAA2A31B65987ABFF"/>
    <w:rsid w:val="005F38F3"/>
  </w:style>
  <w:style w:type="paragraph" w:customStyle="1" w:styleId="433738A62A844C41A4BFD3A14D2F4BF0">
    <w:name w:val="433738A62A844C41A4BFD3A14D2F4BF0"/>
    <w:rsid w:val="005F38F3"/>
  </w:style>
  <w:style w:type="paragraph" w:customStyle="1" w:styleId="114A7E5BEB0A49BB98AAE48DF64E6105">
    <w:name w:val="114A7E5BEB0A49BB98AAE48DF64E6105"/>
    <w:rsid w:val="005F38F3"/>
  </w:style>
  <w:style w:type="paragraph" w:customStyle="1" w:styleId="850A0373D8DE4281A1BA0B3F7ED64755">
    <w:name w:val="850A0373D8DE4281A1BA0B3F7ED64755"/>
    <w:rsid w:val="005F38F3"/>
  </w:style>
  <w:style w:type="paragraph" w:customStyle="1" w:styleId="C82C719D452D4B35B98F6FA05D82F617">
    <w:name w:val="C82C719D452D4B35B98F6FA05D82F617"/>
    <w:rsid w:val="005F38F3"/>
  </w:style>
  <w:style w:type="paragraph" w:customStyle="1" w:styleId="9A4ECBF34C4346C3A1ED6F93DC72096E">
    <w:name w:val="9A4ECBF34C4346C3A1ED6F93DC72096E"/>
    <w:rsid w:val="005F38F3"/>
  </w:style>
  <w:style w:type="paragraph" w:customStyle="1" w:styleId="CE42E20DC8F24F31BC3E4BD76BE1A8EF">
    <w:name w:val="CE42E20DC8F24F31BC3E4BD76BE1A8EF"/>
    <w:rsid w:val="005F38F3"/>
  </w:style>
  <w:style w:type="paragraph" w:customStyle="1" w:styleId="E2EDDF069814499CAF73F9C1C9FD5565">
    <w:name w:val="E2EDDF069814499CAF73F9C1C9FD5565"/>
    <w:rsid w:val="005F38F3"/>
  </w:style>
  <w:style w:type="paragraph" w:customStyle="1" w:styleId="568054AA42E343BDAE128E3A3966CECA">
    <w:name w:val="568054AA42E343BDAE128E3A3966CECA"/>
    <w:rsid w:val="005F38F3"/>
  </w:style>
  <w:style w:type="paragraph" w:customStyle="1" w:styleId="8AACF83FDC7440F38571CB0D97391431">
    <w:name w:val="8AACF83FDC7440F38571CB0D97391431"/>
    <w:rsid w:val="005F38F3"/>
  </w:style>
  <w:style w:type="paragraph" w:customStyle="1" w:styleId="45739A9ED3AB462093E0D6BF445B3391">
    <w:name w:val="45739A9ED3AB462093E0D6BF445B3391"/>
    <w:rsid w:val="005F38F3"/>
  </w:style>
  <w:style w:type="paragraph" w:customStyle="1" w:styleId="7F8BE0F2DBC143A6AE9330950B993CD9">
    <w:name w:val="7F8BE0F2DBC143A6AE9330950B993CD9"/>
    <w:rsid w:val="005F38F3"/>
  </w:style>
  <w:style w:type="paragraph" w:customStyle="1" w:styleId="56C77B1E2018428C8C6474906511B621">
    <w:name w:val="56C77B1E2018428C8C6474906511B621"/>
    <w:rsid w:val="005F38F3"/>
  </w:style>
  <w:style w:type="paragraph" w:customStyle="1" w:styleId="CD0FA06FF87C4709817FDC44B0CD7E2D">
    <w:name w:val="CD0FA06FF87C4709817FDC44B0CD7E2D"/>
    <w:rsid w:val="005F38F3"/>
  </w:style>
  <w:style w:type="paragraph" w:customStyle="1" w:styleId="C39ED322D81D489C89CEF7FF9E02A745">
    <w:name w:val="C39ED322D81D489C89CEF7FF9E02A745"/>
    <w:rsid w:val="005F38F3"/>
  </w:style>
  <w:style w:type="paragraph" w:customStyle="1" w:styleId="A8606BFE50A049EE9DBD23E9C33A95E1">
    <w:name w:val="A8606BFE50A049EE9DBD23E9C33A95E1"/>
    <w:rsid w:val="005F38F3"/>
  </w:style>
  <w:style w:type="paragraph" w:customStyle="1" w:styleId="7BE43BF138194D1AA1420C3A93E44DF8">
    <w:name w:val="7BE43BF138194D1AA1420C3A93E44DF8"/>
    <w:rsid w:val="005F38F3"/>
  </w:style>
  <w:style w:type="paragraph" w:customStyle="1" w:styleId="CAFE1706C706487FB31F622D972BB54E">
    <w:name w:val="CAFE1706C706487FB31F622D972BB54E"/>
    <w:rsid w:val="005F38F3"/>
  </w:style>
  <w:style w:type="paragraph" w:customStyle="1" w:styleId="B2E8AC22F10A416FB28670BD86A72109">
    <w:name w:val="B2E8AC22F10A416FB28670BD86A72109"/>
    <w:rsid w:val="005F38F3"/>
  </w:style>
  <w:style w:type="paragraph" w:customStyle="1" w:styleId="E9791F7E42C64FA1956AB9508D5D02DB">
    <w:name w:val="E9791F7E42C64FA1956AB9508D5D02DB"/>
    <w:rsid w:val="005F38F3"/>
  </w:style>
  <w:style w:type="paragraph" w:customStyle="1" w:styleId="DCC8EE99A4054330AB105D29E33FC222">
    <w:name w:val="DCC8EE99A4054330AB105D29E33FC222"/>
    <w:rsid w:val="005F38F3"/>
  </w:style>
  <w:style w:type="paragraph" w:customStyle="1" w:styleId="FB4D795EDA7C47B78454FFB9EB22774A">
    <w:name w:val="FB4D795EDA7C47B78454FFB9EB22774A"/>
    <w:rsid w:val="005F38F3"/>
  </w:style>
  <w:style w:type="paragraph" w:customStyle="1" w:styleId="F62454B1A71441688E50D43910946B25">
    <w:name w:val="F62454B1A71441688E50D43910946B25"/>
    <w:rsid w:val="005F38F3"/>
  </w:style>
  <w:style w:type="paragraph" w:customStyle="1" w:styleId="8AC46E9D2B134CBA921EB5D0534DDEEE">
    <w:name w:val="8AC46E9D2B134CBA921EB5D0534DDEEE"/>
    <w:rsid w:val="005F38F3"/>
  </w:style>
  <w:style w:type="paragraph" w:customStyle="1" w:styleId="C8DF8C7A578C48399F0A3A5DD714D09C">
    <w:name w:val="C8DF8C7A578C48399F0A3A5DD714D09C"/>
    <w:rsid w:val="005F38F3"/>
  </w:style>
  <w:style w:type="paragraph" w:customStyle="1" w:styleId="C19854AC6317453E8EEDD3FD5971D803">
    <w:name w:val="C19854AC6317453E8EEDD3FD5971D803"/>
    <w:rsid w:val="005F38F3"/>
  </w:style>
  <w:style w:type="paragraph" w:customStyle="1" w:styleId="1A4617CD7AA84771B5255AA25A15EC4E">
    <w:name w:val="1A4617CD7AA84771B5255AA25A15EC4E"/>
    <w:rsid w:val="005F38F3"/>
  </w:style>
  <w:style w:type="paragraph" w:customStyle="1" w:styleId="3600466FD6E440148C9BE69A576600A9">
    <w:name w:val="3600466FD6E440148C9BE69A576600A9"/>
    <w:rsid w:val="005F38F3"/>
  </w:style>
  <w:style w:type="paragraph" w:customStyle="1" w:styleId="344A3AF9C23346F0BC75FB0207981BEB">
    <w:name w:val="344A3AF9C23346F0BC75FB0207981BEB"/>
    <w:rsid w:val="005F38F3"/>
  </w:style>
  <w:style w:type="paragraph" w:customStyle="1" w:styleId="415EB72D30B74272B39E1AB52347042E">
    <w:name w:val="415EB72D30B74272B39E1AB52347042E"/>
    <w:rsid w:val="005F38F3"/>
  </w:style>
  <w:style w:type="paragraph" w:customStyle="1" w:styleId="F47E0DE08FF24698AA629C23B27C9CD5">
    <w:name w:val="F47E0DE08FF24698AA629C23B27C9CD5"/>
    <w:rsid w:val="005F38F3"/>
  </w:style>
  <w:style w:type="paragraph" w:customStyle="1" w:styleId="DB65FCD05A3C431CB4F5AFC2916A9CAA">
    <w:name w:val="DB65FCD05A3C431CB4F5AFC2916A9CAA"/>
    <w:rsid w:val="005F38F3"/>
  </w:style>
  <w:style w:type="paragraph" w:customStyle="1" w:styleId="1A79DE83FE3C4121B24C1C1B3AC08AA0">
    <w:name w:val="1A79DE83FE3C4121B24C1C1B3AC08AA0"/>
    <w:rsid w:val="005F38F3"/>
  </w:style>
  <w:style w:type="paragraph" w:customStyle="1" w:styleId="3630FF0681D04A06BAC64D62E45E3305">
    <w:name w:val="3630FF0681D04A06BAC64D62E45E3305"/>
    <w:rsid w:val="005F38F3"/>
  </w:style>
  <w:style w:type="paragraph" w:customStyle="1" w:styleId="3526DE9F8AD046BDAA06B66E383BC568">
    <w:name w:val="3526DE9F8AD046BDAA06B66E383BC568"/>
    <w:rsid w:val="005F38F3"/>
  </w:style>
  <w:style w:type="paragraph" w:customStyle="1" w:styleId="C3C0D5C69D3F41AF85768B7C0CB823C6">
    <w:name w:val="C3C0D5C69D3F41AF85768B7C0CB823C6"/>
    <w:rsid w:val="005F38F3"/>
  </w:style>
  <w:style w:type="paragraph" w:customStyle="1" w:styleId="8D974E037CA24AFE9B259480426C6980">
    <w:name w:val="8D974E037CA24AFE9B259480426C6980"/>
    <w:rsid w:val="005F38F3"/>
  </w:style>
  <w:style w:type="paragraph" w:customStyle="1" w:styleId="F117DCA86903450EBA2535E6289EBC60">
    <w:name w:val="F117DCA86903450EBA2535E6289EBC60"/>
    <w:rsid w:val="005F38F3"/>
  </w:style>
  <w:style w:type="paragraph" w:customStyle="1" w:styleId="17B280337DA840DDA4898321D4ACEA64">
    <w:name w:val="17B280337DA840DDA4898321D4ACEA64"/>
    <w:rsid w:val="005F38F3"/>
  </w:style>
  <w:style w:type="paragraph" w:customStyle="1" w:styleId="99ED2F8F4A8946799F8B3DC1CC25081C">
    <w:name w:val="99ED2F8F4A8946799F8B3DC1CC25081C"/>
    <w:rsid w:val="005F38F3"/>
  </w:style>
  <w:style w:type="paragraph" w:customStyle="1" w:styleId="22BFF64D231143E982A5DAA70FF5025B">
    <w:name w:val="22BFF64D231143E982A5DAA70FF5025B"/>
    <w:rsid w:val="005F38F3"/>
  </w:style>
  <w:style w:type="paragraph" w:customStyle="1" w:styleId="311BA136AAD84965931C7150CA847601">
    <w:name w:val="311BA136AAD84965931C7150CA847601"/>
    <w:rsid w:val="005F38F3"/>
  </w:style>
  <w:style w:type="paragraph" w:customStyle="1" w:styleId="268BEB8BCAE2449CB129539C4F34278D">
    <w:name w:val="268BEB8BCAE2449CB129539C4F34278D"/>
    <w:rsid w:val="005F38F3"/>
  </w:style>
  <w:style w:type="paragraph" w:customStyle="1" w:styleId="84E0E7F8033149F881C69FFC2763D7A3">
    <w:name w:val="84E0E7F8033149F881C69FFC2763D7A3"/>
    <w:rsid w:val="005F38F3"/>
  </w:style>
  <w:style w:type="paragraph" w:customStyle="1" w:styleId="285FC8BD68FE4CE3B79E359A2D1FA7A8">
    <w:name w:val="285FC8BD68FE4CE3B79E359A2D1FA7A8"/>
    <w:rsid w:val="005F38F3"/>
  </w:style>
  <w:style w:type="paragraph" w:customStyle="1" w:styleId="4BAB7AAB934B465DB49F1A5DDA626E0F">
    <w:name w:val="4BAB7AAB934B465DB49F1A5DDA626E0F"/>
    <w:rsid w:val="005F38F3"/>
  </w:style>
  <w:style w:type="paragraph" w:customStyle="1" w:styleId="33E9A373B04445FB8E2DCF1AE9AB0C6A">
    <w:name w:val="33E9A373B04445FB8E2DCF1AE9AB0C6A"/>
    <w:rsid w:val="005F38F3"/>
  </w:style>
  <w:style w:type="paragraph" w:customStyle="1" w:styleId="6BF1E76C702D45D99CADCE48CC3811E8">
    <w:name w:val="6BF1E76C702D45D99CADCE48CC3811E8"/>
    <w:rsid w:val="005F38F3"/>
  </w:style>
  <w:style w:type="paragraph" w:customStyle="1" w:styleId="AFFF3F01309E4957B7ED189B344FB854">
    <w:name w:val="AFFF3F01309E4957B7ED189B344FB854"/>
    <w:rsid w:val="005F38F3"/>
  </w:style>
  <w:style w:type="paragraph" w:customStyle="1" w:styleId="2CD66482B8704A92B45236D2A6949604">
    <w:name w:val="2CD66482B8704A92B45236D2A6949604"/>
    <w:rsid w:val="005F38F3"/>
  </w:style>
  <w:style w:type="paragraph" w:customStyle="1" w:styleId="2A0821BFE06D4F7F982B48ED510A90D2">
    <w:name w:val="2A0821BFE06D4F7F982B48ED510A90D2"/>
    <w:rsid w:val="005F38F3"/>
  </w:style>
  <w:style w:type="paragraph" w:customStyle="1" w:styleId="0B5317FAE1CC417B99A8ADDC160E1963">
    <w:name w:val="0B5317FAE1CC417B99A8ADDC160E1963"/>
    <w:rsid w:val="005F38F3"/>
  </w:style>
  <w:style w:type="paragraph" w:customStyle="1" w:styleId="30B6F149435240BCB8FAE76B2AFD1D8A">
    <w:name w:val="30B6F149435240BCB8FAE76B2AFD1D8A"/>
    <w:rsid w:val="005F38F3"/>
  </w:style>
  <w:style w:type="paragraph" w:customStyle="1" w:styleId="AF0EB07E105B47D48C56223FD9698E3A">
    <w:name w:val="AF0EB07E105B47D48C56223FD9698E3A"/>
    <w:rsid w:val="005F38F3"/>
  </w:style>
  <w:style w:type="paragraph" w:customStyle="1" w:styleId="CDA6BBA873984955B4331F9FD69A7232">
    <w:name w:val="CDA6BBA873984955B4331F9FD69A7232"/>
    <w:rsid w:val="005F38F3"/>
  </w:style>
  <w:style w:type="paragraph" w:customStyle="1" w:styleId="6FB734430DA4451B8FA31CF340F42576">
    <w:name w:val="6FB734430DA4451B8FA31CF340F42576"/>
    <w:rsid w:val="005F38F3"/>
  </w:style>
  <w:style w:type="paragraph" w:customStyle="1" w:styleId="AC2063C6CB10489997299FEB4D2D8998">
    <w:name w:val="AC2063C6CB10489997299FEB4D2D8998"/>
    <w:rsid w:val="005F38F3"/>
  </w:style>
  <w:style w:type="paragraph" w:customStyle="1" w:styleId="14F2FD172EF54A5297464343A656CC73">
    <w:name w:val="14F2FD172EF54A5297464343A656CC73"/>
    <w:rsid w:val="005F38F3"/>
  </w:style>
  <w:style w:type="paragraph" w:customStyle="1" w:styleId="C016AC290BE14B2BA62055E3B1FDFD34">
    <w:name w:val="C016AC290BE14B2BA62055E3B1FDFD34"/>
    <w:rsid w:val="005F38F3"/>
  </w:style>
  <w:style w:type="paragraph" w:customStyle="1" w:styleId="15CE32B010BE420D97E22B4F3670B4F7">
    <w:name w:val="15CE32B010BE420D97E22B4F3670B4F7"/>
    <w:rsid w:val="005F38F3"/>
  </w:style>
  <w:style w:type="paragraph" w:customStyle="1" w:styleId="5718E0E06FC747E1A1AAAC131A5F7B2F">
    <w:name w:val="5718E0E06FC747E1A1AAAC131A5F7B2F"/>
    <w:rsid w:val="005F38F3"/>
  </w:style>
  <w:style w:type="paragraph" w:customStyle="1" w:styleId="28B584C368904C7AB0DA6C3D286C7080">
    <w:name w:val="28B584C368904C7AB0DA6C3D286C7080"/>
    <w:rsid w:val="005F38F3"/>
  </w:style>
  <w:style w:type="paragraph" w:customStyle="1" w:styleId="1FD7590B8A974CF8B00C5816186B4FAF">
    <w:name w:val="1FD7590B8A974CF8B00C5816186B4FAF"/>
    <w:rsid w:val="005F38F3"/>
  </w:style>
  <w:style w:type="paragraph" w:customStyle="1" w:styleId="396A7893004348FCAB1A8B16A5730047">
    <w:name w:val="396A7893004348FCAB1A8B16A5730047"/>
    <w:rsid w:val="005F38F3"/>
  </w:style>
  <w:style w:type="paragraph" w:customStyle="1" w:styleId="81F9C36EF3EF43FBAD317E86C8F1A150">
    <w:name w:val="81F9C36EF3EF43FBAD317E86C8F1A150"/>
    <w:rsid w:val="005F38F3"/>
  </w:style>
  <w:style w:type="paragraph" w:customStyle="1" w:styleId="798E8878C93F459CBB7F9A0EE538BBB3">
    <w:name w:val="798E8878C93F459CBB7F9A0EE538BBB3"/>
    <w:rsid w:val="005F38F3"/>
  </w:style>
  <w:style w:type="paragraph" w:customStyle="1" w:styleId="0223FF787AFF4FE08B1F72D526CA8E9C">
    <w:name w:val="0223FF787AFF4FE08B1F72D526CA8E9C"/>
    <w:rsid w:val="005F38F3"/>
  </w:style>
  <w:style w:type="paragraph" w:customStyle="1" w:styleId="D32AFED93433473FAE0071C783D4A147">
    <w:name w:val="D32AFED93433473FAE0071C783D4A147"/>
    <w:rsid w:val="005F38F3"/>
  </w:style>
  <w:style w:type="paragraph" w:customStyle="1" w:styleId="F19A19750D0D4D9A97DC9221D18752CC">
    <w:name w:val="F19A19750D0D4D9A97DC9221D18752CC"/>
    <w:rsid w:val="005F38F3"/>
  </w:style>
  <w:style w:type="paragraph" w:customStyle="1" w:styleId="DFDFF0900E384C24ABF580CD4881A816">
    <w:name w:val="DFDFF0900E384C24ABF580CD4881A816"/>
    <w:rsid w:val="005F38F3"/>
  </w:style>
  <w:style w:type="paragraph" w:customStyle="1" w:styleId="25424BF1BBD04ACBA58BDB75F8DF5733">
    <w:name w:val="25424BF1BBD04ACBA58BDB75F8DF5733"/>
    <w:rsid w:val="005F38F3"/>
  </w:style>
  <w:style w:type="paragraph" w:customStyle="1" w:styleId="713A057174DC4DCEAE410F3A3838CBF5">
    <w:name w:val="713A057174DC4DCEAE410F3A3838CBF5"/>
    <w:rsid w:val="005F38F3"/>
  </w:style>
  <w:style w:type="paragraph" w:customStyle="1" w:styleId="37677AC7D0274CE2AE17F42DB0BF14F8">
    <w:name w:val="37677AC7D0274CE2AE17F42DB0BF14F8"/>
    <w:rsid w:val="005F38F3"/>
  </w:style>
  <w:style w:type="paragraph" w:customStyle="1" w:styleId="E9FEDBF2D5CD4CA3B6A8EFF342BDE11A">
    <w:name w:val="E9FEDBF2D5CD4CA3B6A8EFF342BDE11A"/>
    <w:rsid w:val="005F38F3"/>
  </w:style>
  <w:style w:type="paragraph" w:customStyle="1" w:styleId="001E85628CFD4DA2AE75EE834FBE8B70">
    <w:name w:val="001E85628CFD4DA2AE75EE834FBE8B70"/>
    <w:rsid w:val="005F38F3"/>
  </w:style>
  <w:style w:type="paragraph" w:customStyle="1" w:styleId="F0039B310668472C81A9885EE18893E0">
    <w:name w:val="F0039B310668472C81A9885EE18893E0"/>
    <w:rsid w:val="005F38F3"/>
  </w:style>
  <w:style w:type="paragraph" w:customStyle="1" w:styleId="F3B19E82D468459EA794B79BBE1E052C">
    <w:name w:val="F3B19E82D468459EA794B79BBE1E052C"/>
    <w:rsid w:val="005F38F3"/>
  </w:style>
  <w:style w:type="paragraph" w:customStyle="1" w:styleId="5BACC445753F4053998013638B594623">
    <w:name w:val="5BACC445753F4053998013638B594623"/>
    <w:rsid w:val="005F38F3"/>
  </w:style>
  <w:style w:type="paragraph" w:customStyle="1" w:styleId="A0A61A8FC54F4F35AC3BEC7BBD9A97E4">
    <w:name w:val="A0A61A8FC54F4F35AC3BEC7BBD9A97E4"/>
    <w:rsid w:val="005F38F3"/>
  </w:style>
  <w:style w:type="paragraph" w:customStyle="1" w:styleId="DD84F73871E34F5BA95D77462A043995">
    <w:name w:val="DD84F73871E34F5BA95D77462A043995"/>
    <w:rsid w:val="005F38F3"/>
  </w:style>
  <w:style w:type="paragraph" w:customStyle="1" w:styleId="60491347F9834DC19AA520485FC3C418">
    <w:name w:val="60491347F9834DC19AA520485FC3C418"/>
    <w:rsid w:val="005F38F3"/>
  </w:style>
  <w:style w:type="paragraph" w:customStyle="1" w:styleId="E2B79198816742F691994B87B9500BA8">
    <w:name w:val="E2B79198816742F691994B87B9500BA8"/>
    <w:rsid w:val="005F38F3"/>
  </w:style>
  <w:style w:type="paragraph" w:customStyle="1" w:styleId="3A98CFF654EF46A4B1F492C77A975C37">
    <w:name w:val="3A98CFF654EF46A4B1F492C77A975C37"/>
    <w:rsid w:val="005F38F3"/>
  </w:style>
  <w:style w:type="paragraph" w:customStyle="1" w:styleId="9B4769D85B7D4E49BD9F7DB4060D29D5">
    <w:name w:val="9B4769D85B7D4E49BD9F7DB4060D29D5"/>
    <w:rsid w:val="005F38F3"/>
  </w:style>
  <w:style w:type="paragraph" w:customStyle="1" w:styleId="DD1F19B7F3D14684B719DBBED0D903A8">
    <w:name w:val="DD1F19B7F3D14684B719DBBED0D903A8"/>
    <w:rsid w:val="005F38F3"/>
  </w:style>
  <w:style w:type="paragraph" w:customStyle="1" w:styleId="BC1C50DB06F9464586E227C849631023">
    <w:name w:val="BC1C50DB06F9464586E227C849631023"/>
    <w:rsid w:val="005F38F3"/>
  </w:style>
  <w:style w:type="paragraph" w:customStyle="1" w:styleId="ACB8F85EA4CD43588EBAB77B13D470CB">
    <w:name w:val="ACB8F85EA4CD43588EBAB77B13D470CB"/>
    <w:rsid w:val="005F38F3"/>
  </w:style>
  <w:style w:type="paragraph" w:customStyle="1" w:styleId="BA33A31393604C648A99FDC76FB617FF">
    <w:name w:val="BA33A31393604C648A99FDC76FB617FF"/>
    <w:rsid w:val="005F38F3"/>
  </w:style>
  <w:style w:type="paragraph" w:customStyle="1" w:styleId="75A247E1B75F4629A039F928BAA88A97">
    <w:name w:val="75A247E1B75F4629A039F928BAA88A97"/>
    <w:rsid w:val="005F38F3"/>
  </w:style>
  <w:style w:type="paragraph" w:customStyle="1" w:styleId="3527B0472DBA4A44BBEB0F6D3084BF3D">
    <w:name w:val="3527B0472DBA4A44BBEB0F6D3084BF3D"/>
    <w:rsid w:val="005F38F3"/>
  </w:style>
  <w:style w:type="paragraph" w:customStyle="1" w:styleId="EAE45A5A05314E8FB30732D0B8A7D644">
    <w:name w:val="EAE45A5A05314E8FB30732D0B8A7D644"/>
    <w:rsid w:val="005F38F3"/>
  </w:style>
  <w:style w:type="paragraph" w:customStyle="1" w:styleId="0B13AB4E6A87468DAA7FEA31B8080AB0">
    <w:name w:val="0B13AB4E6A87468DAA7FEA31B8080AB0"/>
    <w:rsid w:val="005F38F3"/>
  </w:style>
  <w:style w:type="paragraph" w:customStyle="1" w:styleId="75E3A982AF484CEDB6A9401E54531946">
    <w:name w:val="75E3A982AF484CEDB6A9401E54531946"/>
    <w:rsid w:val="005F38F3"/>
  </w:style>
  <w:style w:type="paragraph" w:customStyle="1" w:styleId="082C198184E04ADAACF0859B3B5D871E">
    <w:name w:val="082C198184E04ADAACF0859B3B5D871E"/>
    <w:rsid w:val="005F38F3"/>
  </w:style>
  <w:style w:type="paragraph" w:customStyle="1" w:styleId="F5783A6CDDD84EA5B0D7736D3EF34AA1">
    <w:name w:val="F5783A6CDDD84EA5B0D7736D3EF34AA1"/>
    <w:rsid w:val="005F38F3"/>
  </w:style>
  <w:style w:type="paragraph" w:customStyle="1" w:styleId="CBFB5CB8ADAC49E8B1BA5C15308F8380">
    <w:name w:val="CBFB5CB8ADAC49E8B1BA5C15308F8380"/>
    <w:rsid w:val="005F38F3"/>
  </w:style>
  <w:style w:type="paragraph" w:customStyle="1" w:styleId="90A71EC481C446998419E56D497513A6">
    <w:name w:val="90A71EC481C446998419E56D497513A6"/>
    <w:rsid w:val="005F38F3"/>
  </w:style>
  <w:style w:type="paragraph" w:customStyle="1" w:styleId="3BE2A155503F401CBC9CC111D29C0A9A">
    <w:name w:val="3BE2A155503F401CBC9CC111D29C0A9A"/>
    <w:rsid w:val="005F38F3"/>
  </w:style>
  <w:style w:type="paragraph" w:customStyle="1" w:styleId="C5D5793EB00447C399026C02B5F9741B">
    <w:name w:val="C5D5793EB00447C399026C02B5F9741B"/>
    <w:rsid w:val="005F38F3"/>
  </w:style>
  <w:style w:type="paragraph" w:customStyle="1" w:styleId="05F52985F9A84C5D99CD2FD4BA12EE8A">
    <w:name w:val="05F52985F9A84C5D99CD2FD4BA12EE8A"/>
    <w:rsid w:val="005F38F3"/>
  </w:style>
  <w:style w:type="paragraph" w:customStyle="1" w:styleId="8F905725EDB04BF38DD3BEAE0DEDBE4B">
    <w:name w:val="8F905725EDB04BF38DD3BEAE0DEDBE4B"/>
    <w:rsid w:val="005F38F3"/>
  </w:style>
  <w:style w:type="paragraph" w:customStyle="1" w:styleId="7B22ED67153E44F9AF4F07AF9540CB75">
    <w:name w:val="7B22ED67153E44F9AF4F07AF9540CB75"/>
    <w:rsid w:val="005F38F3"/>
  </w:style>
  <w:style w:type="paragraph" w:customStyle="1" w:styleId="CD71124BB5C242F7A9C95671A5615339">
    <w:name w:val="CD71124BB5C242F7A9C95671A5615339"/>
    <w:rsid w:val="005F38F3"/>
  </w:style>
  <w:style w:type="paragraph" w:customStyle="1" w:styleId="3E86313A9CF44B1FA783FCC0BE364277">
    <w:name w:val="3E86313A9CF44B1FA783FCC0BE364277"/>
    <w:rsid w:val="005F38F3"/>
  </w:style>
  <w:style w:type="paragraph" w:customStyle="1" w:styleId="57684D550FF54ABB82507717FFBF59E4">
    <w:name w:val="57684D550FF54ABB82507717FFBF59E4"/>
    <w:rsid w:val="005F38F3"/>
  </w:style>
  <w:style w:type="paragraph" w:customStyle="1" w:styleId="9AC21C40106D4EB9AB0E13256DE063DC">
    <w:name w:val="9AC21C40106D4EB9AB0E13256DE063DC"/>
    <w:rsid w:val="005F38F3"/>
  </w:style>
  <w:style w:type="paragraph" w:customStyle="1" w:styleId="C968C09F1E7343FC913DC005DA0A6F83">
    <w:name w:val="C968C09F1E7343FC913DC005DA0A6F83"/>
    <w:rsid w:val="005F38F3"/>
  </w:style>
  <w:style w:type="paragraph" w:customStyle="1" w:styleId="E40B985A42F7427F91D78C1F8B53DFE3">
    <w:name w:val="E40B985A42F7427F91D78C1F8B53DFE3"/>
    <w:rsid w:val="005F38F3"/>
  </w:style>
  <w:style w:type="paragraph" w:customStyle="1" w:styleId="8D1299B9F71A4288ABDCA1A1CDBAF858">
    <w:name w:val="8D1299B9F71A4288ABDCA1A1CDBAF858"/>
    <w:rsid w:val="005F38F3"/>
  </w:style>
  <w:style w:type="paragraph" w:customStyle="1" w:styleId="0704EB9AE7C64FF88AC50551E4AA7E13">
    <w:name w:val="0704EB9AE7C64FF88AC50551E4AA7E13"/>
    <w:rsid w:val="005F38F3"/>
  </w:style>
  <w:style w:type="paragraph" w:customStyle="1" w:styleId="714D777414E74056A25003A9EFCCB269">
    <w:name w:val="714D777414E74056A25003A9EFCCB269"/>
    <w:rsid w:val="005F38F3"/>
  </w:style>
  <w:style w:type="paragraph" w:customStyle="1" w:styleId="97139C2E72494370B4593329B87FA07F">
    <w:name w:val="97139C2E72494370B4593329B87FA07F"/>
    <w:rsid w:val="005F38F3"/>
  </w:style>
  <w:style w:type="paragraph" w:customStyle="1" w:styleId="D68FE63ED58C409A88AF33555AEA5679">
    <w:name w:val="D68FE63ED58C409A88AF33555AEA5679"/>
    <w:rsid w:val="005F38F3"/>
  </w:style>
  <w:style w:type="paragraph" w:customStyle="1" w:styleId="8FB5D70D2C8A4B31AF43B6D8E13B4404">
    <w:name w:val="8FB5D70D2C8A4B31AF43B6D8E13B4404"/>
    <w:rsid w:val="005F38F3"/>
  </w:style>
  <w:style w:type="paragraph" w:customStyle="1" w:styleId="DF03BBDC2DD241A6A09A4937FBBEB7E2">
    <w:name w:val="DF03BBDC2DD241A6A09A4937FBBEB7E2"/>
    <w:rsid w:val="005F38F3"/>
  </w:style>
  <w:style w:type="paragraph" w:customStyle="1" w:styleId="6E19F464DC0241F1BEDB3E3D993E64D6">
    <w:name w:val="6E19F464DC0241F1BEDB3E3D993E64D6"/>
    <w:rsid w:val="005F38F3"/>
  </w:style>
  <w:style w:type="paragraph" w:customStyle="1" w:styleId="0C69B471E71C426FBC03E81505F1B95D">
    <w:name w:val="0C69B471E71C426FBC03E81505F1B95D"/>
    <w:rsid w:val="005F38F3"/>
  </w:style>
  <w:style w:type="paragraph" w:customStyle="1" w:styleId="6F0449DAF2C24A9D941203CB2E12B81F">
    <w:name w:val="6F0449DAF2C24A9D941203CB2E12B81F"/>
    <w:rsid w:val="005F38F3"/>
  </w:style>
  <w:style w:type="paragraph" w:customStyle="1" w:styleId="5A9CB8AB68724573A96B69D3A93E17BD">
    <w:name w:val="5A9CB8AB68724573A96B69D3A93E17BD"/>
    <w:rsid w:val="005F38F3"/>
  </w:style>
  <w:style w:type="paragraph" w:customStyle="1" w:styleId="DE3D201B49DA4EC8BB478F786DC10004">
    <w:name w:val="DE3D201B49DA4EC8BB478F786DC10004"/>
    <w:rsid w:val="005F38F3"/>
  </w:style>
  <w:style w:type="paragraph" w:customStyle="1" w:styleId="816FAA0CAF14467187CA8D6CF97AAEDE">
    <w:name w:val="816FAA0CAF14467187CA8D6CF97AAEDE"/>
    <w:rsid w:val="005F38F3"/>
  </w:style>
  <w:style w:type="paragraph" w:customStyle="1" w:styleId="7D392B5AE5724299B0045AEA2D43D2D5">
    <w:name w:val="7D392B5AE5724299B0045AEA2D43D2D5"/>
    <w:rsid w:val="005F38F3"/>
  </w:style>
  <w:style w:type="paragraph" w:customStyle="1" w:styleId="CC539779C1A9418795ECC74A18CE9327">
    <w:name w:val="CC539779C1A9418795ECC74A18CE9327"/>
    <w:rsid w:val="005F38F3"/>
  </w:style>
  <w:style w:type="paragraph" w:customStyle="1" w:styleId="39C4749B4BC948AE82194369C2A2136B">
    <w:name w:val="39C4749B4BC948AE82194369C2A2136B"/>
    <w:rsid w:val="005F38F3"/>
  </w:style>
  <w:style w:type="paragraph" w:customStyle="1" w:styleId="7EB00C15A0A84D57966B418F0A439273">
    <w:name w:val="7EB00C15A0A84D57966B418F0A439273"/>
    <w:rsid w:val="005F38F3"/>
  </w:style>
  <w:style w:type="paragraph" w:customStyle="1" w:styleId="4F8AD85FC59846BFA97F553B683E287F">
    <w:name w:val="4F8AD85FC59846BFA97F553B683E287F"/>
    <w:rsid w:val="005F38F3"/>
  </w:style>
  <w:style w:type="paragraph" w:customStyle="1" w:styleId="A9ABDBD5443B4CEC86D3897461AB91FF">
    <w:name w:val="A9ABDBD5443B4CEC86D3897461AB91FF"/>
    <w:rsid w:val="005F38F3"/>
  </w:style>
  <w:style w:type="paragraph" w:customStyle="1" w:styleId="A7F4449627794EB99466254789558897">
    <w:name w:val="A7F4449627794EB99466254789558897"/>
    <w:rsid w:val="005F38F3"/>
  </w:style>
  <w:style w:type="paragraph" w:customStyle="1" w:styleId="9AE0E9133D0E472282E9802EF7C842A0">
    <w:name w:val="9AE0E9133D0E472282E9802EF7C842A0"/>
    <w:rsid w:val="005F38F3"/>
  </w:style>
  <w:style w:type="paragraph" w:customStyle="1" w:styleId="430281245E9744A89DB25F04CC8EE59A">
    <w:name w:val="430281245E9744A89DB25F04CC8EE59A"/>
    <w:rsid w:val="005F38F3"/>
  </w:style>
  <w:style w:type="paragraph" w:customStyle="1" w:styleId="CE33345B264346C9B75CB117F60BEC5B">
    <w:name w:val="CE33345B264346C9B75CB117F60BEC5B"/>
    <w:rsid w:val="005F38F3"/>
  </w:style>
  <w:style w:type="paragraph" w:customStyle="1" w:styleId="A23FBAE6E8144F99B50C31D827A30500">
    <w:name w:val="A23FBAE6E8144F99B50C31D827A30500"/>
    <w:rsid w:val="005F38F3"/>
  </w:style>
  <w:style w:type="paragraph" w:customStyle="1" w:styleId="D2C311F2C3214B9DA304AA3611EEF894">
    <w:name w:val="D2C311F2C3214B9DA304AA3611EEF894"/>
    <w:rsid w:val="005F38F3"/>
  </w:style>
  <w:style w:type="paragraph" w:customStyle="1" w:styleId="610139AB53CC4FAB8FCC75988EC58F12">
    <w:name w:val="610139AB53CC4FAB8FCC75988EC58F12"/>
    <w:rsid w:val="005F38F3"/>
  </w:style>
  <w:style w:type="paragraph" w:customStyle="1" w:styleId="AA787D77F5D542ACA8E52FA6C2F4AA72">
    <w:name w:val="AA787D77F5D542ACA8E52FA6C2F4AA72"/>
    <w:rsid w:val="005F38F3"/>
  </w:style>
  <w:style w:type="paragraph" w:customStyle="1" w:styleId="A7EF1FDC89EF48C18ED556345F1FD59A">
    <w:name w:val="A7EF1FDC89EF48C18ED556345F1FD59A"/>
    <w:rsid w:val="005F38F3"/>
  </w:style>
  <w:style w:type="paragraph" w:customStyle="1" w:styleId="2514DF6462F54265AF1F570901211D51">
    <w:name w:val="2514DF6462F54265AF1F570901211D51"/>
    <w:rsid w:val="005F38F3"/>
  </w:style>
  <w:style w:type="paragraph" w:customStyle="1" w:styleId="8C61C8025D5845BAB1ED9706453D826E">
    <w:name w:val="8C61C8025D5845BAB1ED9706453D826E"/>
    <w:rsid w:val="005F38F3"/>
  </w:style>
  <w:style w:type="paragraph" w:customStyle="1" w:styleId="27A04478DC9E4BF080E21EFC41A6D4F7">
    <w:name w:val="27A04478DC9E4BF080E21EFC41A6D4F7"/>
    <w:rsid w:val="005F38F3"/>
  </w:style>
  <w:style w:type="paragraph" w:customStyle="1" w:styleId="40C19FA2E3B548D789D27D24DF95C2F2">
    <w:name w:val="40C19FA2E3B548D789D27D24DF95C2F2"/>
    <w:rsid w:val="005F38F3"/>
  </w:style>
  <w:style w:type="paragraph" w:customStyle="1" w:styleId="EAEC96F906FA4916AB4684ED908A0B06">
    <w:name w:val="EAEC96F906FA4916AB4684ED908A0B06"/>
    <w:rsid w:val="005F38F3"/>
  </w:style>
  <w:style w:type="paragraph" w:customStyle="1" w:styleId="3951FCE1269E4DE698CCBF232C45196E">
    <w:name w:val="3951FCE1269E4DE698CCBF232C45196E"/>
    <w:rsid w:val="005F38F3"/>
  </w:style>
  <w:style w:type="paragraph" w:customStyle="1" w:styleId="CD9A768E95C349C589F3705D59FD08C3">
    <w:name w:val="CD9A768E95C349C589F3705D59FD08C3"/>
    <w:rsid w:val="005F38F3"/>
  </w:style>
  <w:style w:type="paragraph" w:customStyle="1" w:styleId="41F01C8C53BD4C7AA35AAE3EEB57EB44">
    <w:name w:val="41F01C8C53BD4C7AA35AAE3EEB57EB44"/>
    <w:rsid w:val="005F38F3"/>
  </w:style>
  <w:style w:type="paragraph" w:customStyle="1" w:styleId="A347DBEE7CCF462380891460832F6FE2">
    <w:name w:val="A347DBEE7CCF462380891460832F6FE2"/>
    <w:rsid w:val="005F38F3"/>
  </w:style>
  <w:style w:type="paragraph" w:customStyle="1" w:styleId="13734758C5A3426A92874DEA800A660C">
    <w:name w:val="13734758C5A3426A92874DEA800A660C"/>
    <w:rsid w:val="005F38F3"/>
  </w:style>
  <w:style w:type="paragraph" w:customStyle="1" w:styleId="393A478644DB4EF3AE645D512906B3B2">
    <w:name w:val="393A478644DB4EF3AE645D512906B3B2"/>
    <w:rsid w:val="005F38F3"/>
  </w:style>
  <w:style w:type="paragraph" w:customStyle="1" w:styleId="DA1C309BD4E94F7E8EC1BE5D76D9FBA4">
    <w:name w:val="DA1C309BD4E94F7E8EC1BE5D76D9FBA4"/>
    <w:rsid w:val="005F38F3"/>
  </w:style>
  <w:style w:type="paragraph" w:customStyle="1" w:styleId="48AADF06672F4AB59AABBD308871BE55">
    <w:name w:val="48AADF06672F4AB59AABBD308871BE55"/>
    <w:rsid w:val="005F38F3"/>
  </w:style>
  <w:style w:type="paragraph" w:customStyle="1" w:styleId="9F50D2429A4E48AB9B8237D43019ADE5">
    <w:name w:val="9F50D2429A4E48AB9B8237D43019ADE5"/>
    <w:rsid w:val="005F38F3"/>
  </w:style>
  <w:style w:type="paragraph" w:customStyle="1" w:styleId="E7513B29C1A14045920703BF1CE4CF8F">
    <w:name w:val="E7513B29C1A14045920703BF1CE4CF8F"/>
    <w:rsid w:val="005F38F3"/>
  </w:style>
  <w:style w:type="paragraph" w:customStyle="1" w:styleId="09735CA68DC04896BBDE4F509FB7AC40">
    <w:name w:val="09735CA68DC04896BBDE4F509FB7AC40"/>
    <w:rsid w:val="005F38F3"/>
  </w:style>
  <w:style w:type="paragraph" w:customStyle="1" w:styleId="020EB4E1F0DC40B9897267141F02885F">
    <w:name w:val="020EB4E1F0DC40B9897267141F02885F"/>
    <w:rsid w:val="005F38F3"/>
  </w:style>
  <w:style w:type="paragraph" w:customStyle="1" w:styleId="2EAC90A952ED4054A188104A9610BC47">
    <w:name w:val="2EAC90A952ED4054A188104A9610BC47"/>
    <w:rsid w:val="005F38F3"/>
  </w:style>
  <w:style w:type="paragraph" w:customStyle="1" w:styleId="5945E4D4A8354F2081AF02B3D257A27A">
    <w:name w:val="5945E4D4A8354F2081AF02B3D257A27A"/>
    <w:rsid w:val="005F38F3"/>
  </w:style>
  <w:style w:type="paragraph" w:customStyle="1" w:styleId="581BEF652CCF43AD8D6264C66A283D8B">
    <w:name w:val="581BEF652CCF43AD8D6264C66A283D8B"/>
    <w:rsid w:val="005F38F3"/>
  </w:style>
  <w:style w:type="paragraph" w:customStyle="1" w:styleId="BB9B34F819BB4AF09A227F3FBEADAB1A">
    <w:name w:val="BB9B34F819BB4AF09A227F3FBEADAB1A"/>
    <w:rsid w:val="005F38F3"/>
  </w:style>
  <w:style w:type="paragraph" w:customStyle="1" w:styleId="8D7E1BEBFF7B4A049157399594E7B656">
    <w:name w:val="8D7E1BEBFF7B4A049157399594E7B656"/>
    <w:rsid w:val="005F38F3"/>
  </w:style>
  <w:style w:type="paragraph" w:customStyle="1" w:styleId="9626786CA49246C483A0A37C999E046D">
    <w:name w:val="9626786CA49246C483A0A37C999E046D"/>
    <w:rsid w:val="005F38F3"/>
  </w:style>
  <w:style w:type="paragraph" w:customStyle="1" w:styleId="C828D7FFF6524ECF916234C09571C315">
    <w:name w:val="C828D7FFF6524ECF916234C09571C315"/>
    <w:rsid w:val="005F38F3"/>
  </w:style>
  <w:style w:type="paragraph" w:customStyle="1" w:styleId="A2682E1A3C004AF38B1915E135038EC9">
    <w:name w:val="A2682E1A3C004AF38B1915E135038EC9"/>
    <w:rsid w:val="005F38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Additional Set">
  <a:themeElements>
    <a:clrScheme name="Additional Set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7437BC"/>
      </a:accent1>
      <a:accent2>
        <a:srgbClr val="B620B4"/>
      </a:accent2>
      <a:accent3>
        <a:srgbClr val="EC008C"/>
      </a:accent3>
      <a:accent4>
        <a:srgbClr val="395398"/>
      </a:accent4>
      <a:accent5>
        <a:srgbClr val="16BFFD"/>
      </a:accent5>
      <a:accent6>
        <a:srgbClr val="92FCFF"/>
      </a:accent6>
      <a:hlink>
        <a:srgbClr val="0000FF"/>
      </a:hlink>
      <a:folHlink>
        <a:srgbClr val="FF00FF"/>
      </a:folHlink>
    </a:clrScheme>
    <a:fontScheme name="Custom 14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Additional Set" id="{AB421D34-0AC1-814B-BA93-E9CF2C5FB130}" vid="{23839D68-61AB-AD42-BE82-786DA3D32B2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             Klas: 3MA2
</CompanyAddress>
  <CompanyPhone>      . </CompanyPhone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7F98199-1C8E-4A83-81D2-B87F892AFE0E}">
  <ds:schemaRefs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2006/metadata/properties"/>
    <ds:schemaRef ds:uri="16c05727-aa75-4e4a-9b5f-8a80a1165891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0DCB9A7-F63F-4C90-AF8B-2B9DAEDF30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3A1F09-2A09-4000-8C7D-4F12DDDA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Visitekaartjes met paarse afbeelding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>Lianne Philips</cp:keywords>
  <dc:description/>
  <cp:lastModifiedBy/>
  <cp:revision>1</cp:revision>
  <dcterms:created xsi:type="dcterms:W3CDTF">2019-08-28T11:20:00Z</dcterms:created>
  <dcterms:modified xsi:type="dcterms:W3CDTF">2019-08-28T11:20:00Z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